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E4E0F0" w14:textId="77777777" w:rsidR="001C0CEC" w:rsidRDefault="001C0CEC" w:rsidP="001C0CEC">
      <w:pPr>
        <w:rPr>
          <w:noProof/>
        </w:rPr>
      </w:pPr>
      <w:r>
        <w:rPr>
          <w:noProof/>
          <w:lang w:val="en-GB" w:eastAsia="en-GB"/>
        </w:rPr>
        <w:drawing>
          <wp:inline distT="0" distB="0" distL="0" distR="0" wp14:anchorId="1C480327" wp14:editId="11ADBA40">
            <wp:extent cx="6429375" cy="5044413"/>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15030"/>
                    <a:stretch/>
                  </pic:blipFill>
                  <pic:spPr bwMode="auto">
                    <a:xfrm>
                      <a:off x="0" y="0"/>
                      <a:ext cx="6432015" cy="5046484"/>
                    </a:xfrm>
                    <a:prstGeom prst="rect">
                      <a:avLst/>
                    </a:prstGeom>
                    <a:noFill/>
                    <a:ln>
                      <a:noFill/>
                    </a:ln>
                    <a:extLst>
                      <a:ext uri="{53640926-AAD7-44D8-BBD7-CCE9431645EC}">
                        <a14:shadowObscured xmlns:a14="http://schemas.microsoft.com/office/drawing/2010/main"/>
                      </a:ext>
                    </a:extLst>
                  </pic:spPr>
                </pic:pic>
              </a:graphicData>
            </a:graphic>
          </wp:inline>
        </w:drawing>
      </w:r>
    </w:p>
    <w:p w14:paraId="12962D82" w14:textId="77777777" w:rsidR="005B789B" w:rsidRPr="001C0CEC" w:rsidRDefault="00254A6D" w:rsidP="005B789B">
      <w:pPr>
        <w:pStyle w:val="Title"/>
      </w:pPr>
      <w:r>
        <w:t>Practice PRIVACY NOTICE</w:t>
      </w:r>
    </w:p>
    <w:p w14:paraId="265C914C" w14:textId="565F2854" w:rsidR="001C0CEC" w:rsidRPr="00DF72DE" w:rsidRDefault="00254A6D" w:rsidP="001C0CEC">
      <w:pPr>
        <w:pStyle w:val="Subtitle"/>
      </w:pPr>
      <w:r>
        <w:t>Last update</w:t>
      </w:r>
      <w:r w:rsidR="006451F1">
        <w:t>d</w:t>
      </w:r>
      <w:r w:rsidR="003F4ACB">
        <w:t xml:space="preserve">: </w:t>
      </w:r>
      <w:r w:rsidR="007870FE">
        <w:t>2</w:t>
      </w:r>
      <w:r w:rsidR="007870FE" w:rsidRPr="007870FE">
        <w:rPr>
          <w:vertAlign w:val="superscript"/>
        </w:rPr>
        <w:t>nd</w:t>
      </w:r>
      <w:r w:rsidR="007870FE">
        <w:t xml:space="preserve"> March 2026</w:t>
      </w:r>
      <w:r w:rsidR="006451F1">
        <w:t xml:space="preserve"> (v</w:t>
      </w:r>
      <w:r w:rsidR="007870FE">
        <w:t>4</w:t>
      </w:r>
      <w:r w:rsidR="006451F1">
        <w:t>)</w:t>
      </w:r>
    </w:p>
    <w:sdt>
      <w:sdtPr>
        <w:rPr>
          <w:sz w:val="24"/>
          <w:szCs w:val="24"/>
        </w:rPr>
        <w:alias w:val="Abstract"/>
        <w:tag w:val="Abstract"/>
        <w:id w:val="1812897548"/>
        <w:placeholder>
          <w:docPart w:val="B45C0747C6D544B4BB3C4015E5B9A581"/>
        </w:placeholder>
        <w:dataBinding w:prefixMappings="xmlns:ns0='http://schemas.microsoft.com/office/2006/coverPageProps'" w:xpath="/ns0:CoverPageProperties[1]/ns0:Abstract[1]" w:storeItemID="{55AF091B-3C7A-41E3-B477-F2FDAA23CFDA}"/>
        <w:text w:multiLine="1"/>
      </w:sdtPr>
      <w:sdtEndPr/>
      <w:sdtContent>
        <w:p w14:paraId="483EC582" w14:textId="77777777" w:rsidR="001C0CEC" w:rsidRPr="009C7267" w:rsidRDefault="004C2677" w:rsidP="001C0CEC">
          <w:pPr>
            <w:pStyle w:val="Abstract"/>
            <w:rPr>
              <w:sz w:val="24"/>
              <w:szCs w:val="24"/>
            </w:rPr>
          </w:pPr>
          <w:r>
            <w:rPr>
              <w:sz w:val="24"/>
              <w:szCs w:val="24"/>
            </w:rPr>
            <w:t xml:space="preserve">This is a </w:t>
          </w:r>
          <w:r w:rsidR="005B789B">
            <w:rPr>
              <w:sz w:val="24"/>
              <w:szCs w:val="24"/>
            </w:rPr>
            <w:t>comprehensive</w:t>
          </w:r>
          <w:r w:rsidR="003D1A2C">
            <w:rPr>
              <w:sz w:val="24"/>
              <w:szCs w:val="24"/>
            </w:rPr>
            <w:t xml:space="preserve"> overview</w:t>
          </w:r>
          <w:r w:rsidR="009C7267" w:rsidRPr="009C7267">
            <w:rPr>
              <w:sz w:val="24"/>
              <w:szCs w:val="24"/>
            </w:rPr>
            <w:t xml:space="preserve"> on h</w:t>
          </w:r>
          <w:r w:rsidR="00254A6D" w:rsidRPr="009C7267">
            <w:rPr>
              <w:sz w:val="24"/>
              <w:szCs w:val="24"/>
            </w:rPr>
            <w:t xml:space="preserve">ow </w:t>
          </w:r>
          <w:r w:rsidR="000171FC">
            <w:rPr>
              <w:sz w:val="24"/>
              <w:szCs w:val="24"/>
            </w:rPr>
            <w:t xml:space="preserve">your </w:t>
          </w:r>
          <w:r w:rsidR="00254A6D" w:rsidRPr="009C7267">
            <w:rPr>
              <w:sz w:val="24"/>
              <w:szCs w:val="24"/>
            </w:rPr>
            <w:t>personal information is used by our General Pr</w:t>
          </w:r>
          <w:r w:rsidR="003F4ACB">
            <w:rPr>
              <w:sz w:val="24"/>
              <w:szCs w:val="24"/>
            </w:rPr>
            <w:t xml:space="preserve">actice, the NHS (National Health Service) </w:t>
          </w:r>
          <w:r w:rsidR="009C7267">
            <w:rPr>
              <w:sz w:val="24"/>
              <w:szCs w:val="24"/>
            </w:rPr>
            <w:t xml:space="preserve">and </w:t>
          </w:r>
          <w:r>
            <w:rPr>
              <w:sz w:val="24"/>
              <w:szCs w:val="24"/>
            </w:rPr>
            <w:t xml:space="preserve">our </w:t>
          </w:r>
          <w:r w:rsidR="009C7267">
            <w:rPr>
              <w:sz w:val="24"/>
              <w:szCs w:val="24"/>
            </w:rPr>
            <w:t>healthcare partner organisations</w:t>
          </w:r>
          <w:r w:rsidR="003D1A2C">
            <w:rPr>
              <w:sz w:val="24"/>
              <w:szCs w:val="24"/>
            </w:rPr>
            <w:t>.</w:t>
          </w:r>
          <w:r w:rsidR="005B789B">
            <w:rPr>
              <w:sz w:val="24"/>
              <w:szCs w:val="24"/>
            </w:rPr>
            <w:br/>
          </w:r>
          <w:r w:rsidR="005B789B">
            <w:rPr>
              <w:sz w:val="24"/>
              <w:szCs w:val="24"/>
            </w:rPr>
            <w:br/>
            <w:t>Please feel free to ask a member of our staff for separate leaflets on specific data privacy topics</w:t>
          </w:r>
          <w:r w:rsidR="00310C81">
            <w:rPr>
              <w:sz w:val="24"/>
              <w:szCs w:val="24"/>
            </w:rPr>
            <w:t xml:space="preserve"> such as our Data Privacy guidance for children</w:t>
          </w:r>
          <w:r w:rsidR="005B789B">
            <w:rPr>
              <w:sz w:val="24"/>
              <w:szCs w:val="24"/>
            </w:rPr>
            <w:t xml:space="preserve">. Our full contact details are </w:t>
          </w:r>
          <w:r w:rsidR="00310C81">
            <w:rPr>
              <w:sz w:val="24"/>
              <w:szCs w:val="24"/>
            </w:rPr>
            <w:t xml:space="preserve">included </w:t>
          </w:r>
          <w:r w:rsidR="005B789B">
            <w:rPr>
              <w:sz w:val="24"/>
              <w:szCs w:val="24"/>
            </w:rPr>
            <w:t>at the end of this document.</w:t>
          </w:r>
        </w:p>
      </w:sdtContent>
    </w:sdt>
    <w:sdt>
      <w:sdtPr>
        <w:rPr>
          <w:sz w:val="20"/>
        </w:rPr>
        <w:id w:val="1866023298"/>
        <w:docPartObj>
          <w:docPartGallery w:val="Table of Contents"/>
          <w:docPartUnique/>
        </w:docPartObj>
      </w:sdtPr>
      <w:sdtEndPr>
        <w:rPr>
          <w:b/>
          <w:bCs/>
          <w:noProof/>
        </w:rPr>
      </w:sdtEndPr>
      <w:sdtContent>
        <w:p w14:paraId="2B2BEF35" w14:textId="77777777" w:rsidR="00805D6D" w:rsidRDefault="00D41BE1" w:rsidP="001C0CEC">
          <w:pPr>
            <w:pStyle w:val="TOCHeading"/>
          </w:pPr>
          <w:r>
            <w:rPr>
              <w:sz w:val="20"/>
            </w:rPr>
            <w:br/>
          </w:r>
          <w:r>
            <w:br/>
          </w:r>
          <w:r w:rsidR="00027B3F">
            <w:t>Contents</w:t>
          </w:r>
        </w:p>
        <w:p w14:paraId="4F849C12" w14:textId="77777777" w:rsidR="000030F0" w:rsidRDefault="00027B3F">
          <w:pPr>
            <w:pStyle w:val="TOC1"/>
            <w:rPr>
              <w:rFonts w:eastAsiaTheme="minorEastAsia"/>
              <w:color w:val="auto"/>
              <w:kern w:val="0"/>
              <w:szCs w:val="22"/>
              <w:lang w:val="en-GB" w:eastAsia="en-GB"/>
            </w:rPr>
          </w:pPr>
          <w:r>
            <w:fldChar w:fldCharType="begin"/>
          </w:r>
          <w:r>
            <w:instrText xml:space="preserve"> TOC \o "1-1" \h \z \u </w:instrText>
          </w:r>
          <w:r>
            <w:fldChar w:fldCharType="separate"/>
          </w:r>
          <w:hyperlink w:anchor="_Toc514945660" w:history="1">
            <w:r w:rsidR="000030F0" w:rsidRPr="007D11D0">
              <w:rPr>
                <w:rStyle w:val="Hyperlink"/>
              </w:rPr>
              <w:t>How do we use your personal data?</w:t>
            </w:r>
            <w:r w:rsidR="000030F0">
              <w:rPr>
                <w:webHidden/>
              </w:rPr>
              <w:tab/>
            </w:r>
            <w:r w:rsidR="000030F0">
              <w:rPr>
                <w:webHidden/>
              </w:rPr>
              <w:fldChar w:fldCharType="begin"/>
            </w:r>
            <w:r w:rsidR="000030F0">
              <w:rPr>
                <w:webHidden/>
              </w:rPr>
              <w:instrText xml:space="preserve"> PAGEREF _Toc514945660 \h </w:instrText>
            </w:r>
            <w:r w:rsidR="000030F0">
              <w:rPr>
                <w:webHidden/>
              </w:rPr>
            </w:r>
            <w:r w:rsidR="000030F0">
              <w:rPr>
                <w:webHidden/>
              </w:rPr>
              <w:fldChar w:fldCharType="separate"/>
            </w:r>
            <w:r w:rsidR="009D04A0">
              <w:rPr>
                <w:webHidden/>
              </w:rPr>
              <w:t>1</w:t>
            </w:r>
            <w:r w:rsidR="000030F0">
              <w:rPr>
                <w:webHidden/>
              </w:rPr>
              <w:fldChar w:fldCharType="end"/>
            </w:r>
          </w:hyperlink>
        </w:p>
        <w:p w14:paraId="2D6433E2" w14:textId="77777777" w:rsidR="000030F0" w:rsidRDefault="000030F0">
          <w:pPr>
            <w:pStyle w:val="TOC1"/>
            <w:rPr>
              <w:rFonts w:eastAsiaTheme="minorEastAsia"/>
              <w:color w:val="auto"/>
              <w:kern w:val="0"/>
              <w:szCs w:val="22"/>
              <w:lang w:val="en-GB" w:eastAsia="en-GB"/>
            </w:rPr>
          </w:pPr>
          <w:hyperlink w:anchor="_Toc514945661" w:history="1">
            <w:r w:rsidRPr="007D11D0">
              <w:rPr>
                <w:rStyle w:val="Hyperlink"/>
              </w:rPr>
              <w:t>Our General Practice</w:t>
            </w:r>
            <w:r>
              <w:rPr>
                <w:webHidden/>
              </w:rPr>
              <w:tab/>
            </w:r>
            <w:r>
              <w:rPr>
                <w:webHidden/>
              </w:rPr>
              <w:fldChar w:fldCharType="begin"/>
            </w:r>
            <w:r>
              <w:rPr>
                <w:webHidden/>
              </w:rPr>
              <w:instrText xml:space="preserve"> PAGEREF _Toc514945661 \h </w:instrText>
            </w:r>
            <w:r>
              <w:rPr>
                <w:webHidden/>
              </w:rPr>
            </w:r>
            <w:r>
              <w:rPr>
                <w:webHidden/>
              </w:rPr>
              <w:fldChar w:fldCharType="separate"/>
            </w:r>
            <w:r w:rsidR="009D04A0">
              <w:rPr>
                <w:webHidden/>
              </w:rPr>
              <w:t>2</w:t>
            </w:r>
            <w:r>
              <w:rPr>
                <w:webHidden/>
              </w:rPr>
              <w:fldChar w:fldCharType="end"/>
            </w:r>
          </w:hyperlink>
        </w:p>
        <w:p w14:paraId="78273AAB" w14:textId="77777777" w:rsidR="000030F0" w:rsidRDefault="000030F0">
          <w:pPr>
            <w:pStyle w:val="TOC1"/>
            <w:rPr>
              <w:rFonts w:eastAsiaTheme="minorEastAsia"/>
              <w:color w:val="auto"/>
              <w:kern w:val="0"/>
              <w:szCs w:val="22"/>
              <w:lang w:val="en-GB" w:eastAsia="en-GB"/>
            </w:rPr>
          </w:pPr>
          <w:hyperlink w:anchor="_Toc514945662" w:history="1">
            <w:r w:rsidRPr="007D11D0">
              <w:rPr>
                <w:rStyle w:val="Hyperlink"/>
              </w:rPr>
              <w:t>Your Medical Records</w:t>
            </w:r>
            <w:r>
              <w:rPr>
                <w:webHidden/>
              </w:rPr>
              <w:tab/>
            </w:r>
            <w:r>
              <w:rPr>
                <w:webHidden/>
              </w:rPr>
              <w:fldChar w:fldCharType="begin"/>
            </w:r>
            <w:r>
              <w:rPr>
                <w:webHidden/>
              </w:rPr>
              <w:instrText xml:space="preserve"> PAGEREF _Toc514945662 \h </w:instrText>
            </w:r>
            <w:r>
              <w:rPr>
                <w:webHidden/>
              </w:rPr>
            </w:r>
            <w:r>
              <w:rPr>
                <w:webHidden/>
              </w:rPr>
              <w:fldChar w:fldCharType="separate"/>
            </w:r>
            <w:r w:rsidR="009D04A0">
              <w:rPr>
                <w:webHidden/>
              </w:rPr>
              <w:t>4</w:t>
            </w:r>
            <w:r>
              <w:rPr>
                <w:webHidden/>
              </w:rPr>
              <w:fldChar w:fldCharType="end"/>
            </w:r>
          </w:hyperlink>
        </w:p>
        <w:p w14:paraId="14029C99" w14:textId="77777777" w:rsidR="000030F0" w:rsidRDefault="000030F0">
          <w:pPr>
            <w:pStyle w:val="TOC1"/>
            <w:rPr>
              <w:rFonts w:eastAsiaTheme="minorEastAsia"/>
              <w:color w:val="auto"/>
              <w:kern w:val="0"/>
              <w:szCs w:val="22"/>
              <w:lang w:val="en-GB" w:eastAsia="en-GB"/>
            </w:rPr>
          </w:pPr>
          <w:hyperlink w:anchor="_Toc514945663" w:history="1">
            <w:r w:rsidRPr="007D11D0">
              <w:rPr>
                <w:rStyle w:val="Hyperlink"/>
              </w:rPr>
              <w:t>Electronic Patient Records (EPR) system</w:t>
            </w:r>
            <w:r>
              <w:rPr>
                <w:webHidden/>
              </w:rPr>
              <w:tab/>
            </w:r>
            <w:r>
              <w:rPr>
                <w:webHidden/>
              </w:rPr>
              <w:fldChar w:fldCharType="begin"/>
            </w:r>
            <w:r>
              <w:rPr>
                <w:webHidden/>
              </w:rPr>
              <w:instrText xml:space="preserve"> PAGEREF _Toc514945663 \h </w:instrText>
            </w:r>
            <w:r>
              <w:rPr>
                <w:webHidden/>
              </w:rPr>
            </w:r>
            <w:r>
              <w:rPr>
                <w:webHidden/>
              </w:rPr>
              <w:fldChar w:fldCharType="separate"/>
            </w:r>
            <w:r w:rsidR="009D04A0">
              <w:rPr>
                <w:webHidden/>
              </w:rPr>
              <w:t>6</w:t>
            </w:r>
            <w:r>
              <w:rPr>
                <w:webHidden/>
              </w:rPr>
              <w:fldChar w:fldCharType="end"/>
            </w:r>
          </w:hyperlink>
        </w:p>
        <w:p w14:paraId="433E5167" w14:textId="77777777" w:rsidR="000030F0" w:rsidRDefault="000030F0">
          <w:pPr>
            <w:pStyle w:val="TOC1"/>
            <w:rPr>
              <w:rFonts w:eastAsiaTheme="minorEastAsia"/>
              <w:color w:val="auto"/>
              <w:kern w:val="0"/>
              <w:szCs w:val="22"/>
              <w:lang w:val="en-GB" w:eastAsia="en-GB"/>
            </w:rPr>
          </w:pPr>
          <w:hyperlink w:anchor="_Toc514945664" w:history="1">
            <w:r w:rsidRPr="007D11D0">
              <w:rPr>
                <w:rStyle w:val="Hyperlink"/>
              </w:rPr>
              <w:t>How long do you keep medical records for?</w:t>
            </w:r>
            <w:r>
              <w:rPr>
                <w:webHidden/>
              </w:rPr>
              <w:tab/>
            </w:r>
            <w:r>
              <w:rPr>
                <w:webHidden/>
              </w:rPr>
              <w:fldChar w:fldCharType="begin"/>
            </w:r>
            <w:r>
              <w:rPr>
                <w:webHidden/>
              </w:rPr>
              <w:instrText xml:space="preserve"> PAGEREF _Toc514945664 \h </w:instrText>
            </w:r>
            <w:r>
              <w:rPr>
                <w:webHidden/>
              </w:rPr>
            </w:r>
            <w:r>
              <w:rPr>
                <w:webHidden/>
              </w:rPr>
              <w:fldChar w:fldCharType="separate"/>
            </w:r>
            <w:r w:rsidR="009D04A0">
              <w:rPr>
                <w:webHidden/>
              </w:rPr>
              <w:t>7</w:t>
            </w:r>
            <w:r>
              <w:rPr>
                <w:webHidden/>
              </w:rPr>
              <w:fldChar w:fldCharType="end"/>
            </w:r>
          </w:hyperlink>
        </w:p>
        <w:p w14:paraId="48C5C29F" w14:textId="77777777" w:rsidR="000030F0" w:rsidRDefault="000030F0">
          <w:pPr>
            <w:pStyle w:val="TOC1"/>
            <w:rPr>
              <w:rFonts w:eastAsiaTheme="minorEastAsia"/>
              <w:color w:val="auto"/>
              <w:kern w:val="0"/>
              <w:szCs w:val="22"/>
              <w:lang w:val="en-GB" w:eastAsia="en-GB"/>
            </w:rPr>
          </w:pPr>
          <w:hyperlink w:anchor="_Toc514945665" w:history="1">
            <w:r w:rsidRPr="007D11D0">
              <w:rPr>
                <w:rStyle w:val="Hyperlink"/>
              </w:rPr>
              <w:t>Our Privacy Promise</w:t>
            </w:r>
            <w:r>
              <w:rPr>
                <w:webHidden/>
              </w:rPr>
              <w:tab/>
            </w:r>
            <w:r>
              <w:rPr>
                <w:webHidden/>
              </w:rPr>
              <w:fldChar w:fldCharType="begin"/>
            </w:r>
            <w:r>
              <w:rPr>
                <w:webHidden/>
              </w:rPr>
              <w:instrText xml:space="preserve"> PAGEREF _Toc514945665 \h </w:instrText>
            </w:r>
            <w:r>
              <w:rPr>
                <w:webHidden/>
              </w:rPr>
            </w:r>
            <w:r>
              <w:rPr>
                <w:webHidden/>
              </w:rPr>
              <w:fldChar w:fldCharType="separate"/>
            </w:r>
            <w:r w:rsidR="009D04A0">
              <w:rPr>
                <w:webHidden/>
              </w:rPr>
              <w:t>8</w:t>
            </w:r>
            <w:r>
              <w:rPr>
                <w:webHidden/>
              </w:rPr>
              <w:fldChar w:fldCharType="end"/>
            </w:r>
          </w:hyperlink>
        </w:p>
        <w:p w14:paraId="65C81E4F" w14:textId="77777777" w:rsidR="000030F0" w:rsidRDefault="000030F0">
          <w:pPr>
            <w:pStyle w:val="TOC1"/>
            <w:rPr>
              <w:rFonts w:eastAsiaTheme="minorEastAsia"/>
              <w:color w:val="auto"/>
              <w:kern w:val="0"/>
              <w:szCs w:val="22"/>
              <w:lang w:val="en-GB" w:eastAsia="en-GB"/>
            </w:rPr>
          </w:pPr>
          <w:hyperlink w:anchor="_Toc514945666" w:history="1">
            <w:r w:rsidRPr="007D11D0">
              <w:rPr>
                <w:rStyle w:val="Hyperlink"/>
              </w:rPr>
              <w:t>How the law protects your confidentiality</w:t>
            </w:r>
            <w:r>
              <w:rPr>
                <w:webHidden/>
              </w:rPr>
              <w:tab/>
            </w:r>
            <w:r>
              <w:rPr>
                <w:webHidden/>
              </w:rPr>
              <w:fldChar w:fldCharType="begin"/>
            </w:r>
            <w:r>
              <w:rPr>
                <w:webHidden/>
              </w:rPr>
              <w:instrText xml:space="preserve"> PAGEREF _Toc514945666 \h </w:instrText>
            </w:r>
            <w:r>
              <w:rPr>
                <w:webHidden/>
              </w:rPr>
            </w:r>
            <w:r>
              <w:rPr>
                <w:webHidden/>
              </w:rPr>
              <w:fldChar w:fldCharType="separate"/>
            </w:r>
            <w:r w:rsidR="009D04A0">
              <w:rPr>
                <w:webHidden/>
              </w:rPr>
              <w:t>9</w:t>
            </w:r>
            <w:r>
              <w:rPr>
                <w:webHidden/>
              </w:rPr>
              <w:fldChar w:fldCharType="end"/>
            </w:r>
          </w:hyperlink>
        </w:p>
        <w:p w14:paraId="493FA0A7" w14:textId="77777777" w:rsidR="000030F0" w:rsidRDefault="000030F0">
          <w:pPr>
            <w:pStyle w:val="TOC1"/>
            <w:rPr>
              <w:rFonts w:eastAsiaTheme="minorEastAsia"/>
              <w:color w:val="auto"/>
              <w:kern w:val="0"/>
              <w:szCs w:val="22"/>
              <w:lang w:val="en-GB" w:eastAsia="en-GB"/>
            </w:rPr>
          </w:pPr>
          <w:hyperlink w:anchor="_Toc514945667" w:history="1">
            <w:r w:rsidRPr="007D11D0">
              <w:rPr>
                <w:rStyle w:val="Hyperlink"/>
              </w:rPr>
              <w:t>Who are our partner organisations?</w:t>
            </w:r>
            <w:r>
              <w:rPr>
                <w:webHidden/>
              </w:rPr>
              <w:tab/>
            </w:r>
            <w:r>
              <w:rPr>
                <w:webHidden/>
              </w:rPr>
              <w:fldChar w:fldCharType="begin"/>
            </w:r>
            <w:r>
              <w:rPr>
                <w:webHidden/>
              </w:rPr>
              <w:instrText xml:space="preserve"> PAGEREF _Toc514945667 \h </w:instrText>
            </w:r>
            <w:r>
              <w:rPr>
                <w:webHidden/>
              </w:rPr>
            </w:r>
            <w:r>
              <w:rPr>
                <w:webHidden/>
              </w:rPr>
              <w:fldChar w:fldCharType="separate"/>
            </w:r>
            <w:r w:rsidR="009D04A0">
              <w:rPr>
                <w:webHidden/>
              </w:rPr>
              <w:t>10</w:t>
            </w:r>
            <w:r>
              <w:rPr>
                <w:webHidden/>
              </w:rPr>
              <w:fldChar w:fldCharType="end"/>
            </w:r>
          </w:hyperlink>
        </w:p>
        <w:p w14:paraId="29030C59" w14:textId="77777777" w:rsidR="000030F0" w:rsidRDefault="000030F0">
          <w:pPr>
            <w:pStyle w:val="TOC1"/>
            <w:rPr>
              <w:rFonts w:eastAsiaTheme="minorEastAsia"/>
              <w:color w:val="auto"/>
              <w:kern w:val="0"/>
              <w:szCs w:val="22"/>
              <w:lang w:val="en-GB" w:eastAsia="en-GB"/>
            </w:rPr>
          </w:pPr>
          <w:hyperlink w:anchor="_Toc514945668" w:history="1">
            <w:r w:rsidRPr="007D11D0">
              <w:rPr>
                <w:rStyle w:val="Hyperlink"/>
              </w:rPr>
              <w:t>Subject Access Requests and Data Portability</w:t>
            </w:r>
            <w:r>
              <w:rPr>
                <w:webHidden/>
              </w:rPr>
              <w:tab/>
            </w:r>
            <w:r>
              <w:rPr>
                <w:webHidden/>
              </w:rPr>
              <w:fldChar w:fldCharType="begin"/>
            </w:r>
            <w:r>
              <w:rPr>
                <w:webHidden/>
              </w:rPr>
              <w:instrText xml:space="preserve"> PAGEREF _Toc514945668 \h </w:instrText>
            </w:r>
            <w:r>
              <w:rPr>
                <w:webHidden/>
              </w:rPr>
            </w:r>
            <w:r>
              <w:rPr>
                <w:webHidden/>
              </w:rPr>
              <w:fldChar w:fldCharType="separate"/>
            </w:r>
            <w:r w:rsidR="009D04A0">
              <w:rPr>
                <w:webHidden/>
              </w:rPr>
              <w:t>11</w:t>
            </w:r>
            <w:r>
              <w:rPr>
                <w:webHidden/>
              </w:rPr>
              <w:fldChar w:fldCharType="end"/>
            </w:r>
          </w:hyperlink>
        </w:p>
        <w:p w14:paraId="74FD7876" w14:textId="77777777" w:rsidR="000030F0" w:rsidRDefault="000030F0">
          <w:pPr>
            <w:pStyle w:val="TOC1"/>
            <w:rPr>
              <w:rFonts w:eastAsiaTheme="minorEastAsia"/>
              <w:color w:val="auto"/>
              <w:kern w:val="0"/>
              <w:szCs w:val="22"/>
              <w:lang w:val="en-GB" w:eastAsia="en-GB"/>
            </w:rPr>
          </w:pPr>
          <w:hyperlink w:anchor="_Toc514945669" w:history="1">
            <w:r w:rsidRPr="007D11D0">
              <w:rPr>
                <w:rStyle w:val="Hyperlink"/>
              </w:rPr>
              <w:t>Website cookies</w:t>
            </w:r>
            <w:r>
              <w:rPr>
                <w:webHidden/>
              </w:rPr>
              <w:tab/>
            </w:r>
            <w:r>
              <w:rPr>
                <w:webHidden/>
              </w:rPr>
              <w:fldChar w:fldCharType="begin"/>
            </w:r>
            <w:r>
              <w:rPr>
                <w:webHidden/>
              </w:rPr>
              <w:instrText xml:space="preserve"> PAGEREF _Toc514945669 \h </w:instrText>
            </w:r>
            <w:r>
              <w:rPr>
                <w:webHidden/>
              </w:rPr>
            </w:r>
            <w:r>
              <w:rPr>
                <w:webHidden/>
              </w:rPr>
              <w:fldChar w:fldCharType="separate"/>
            </w:r>
            <w:r w:rsidR="009D04A0">
              <w:rPr>
                <w:webHidden/>
              </w:rPr>
              <w:t>13</w:t>
            </w:r>
            <w:r>
              <w:rPr>
                <w:webHidden/>
              </w:rPr>
              <w:fldChar w:fldCharType="end"/>
            </w:r>
          </w:hyperlink>
        </w:p>
        <w:p w14:paraId="3B0347AB" w14:textId="77777777" w:rsidR="000030F0" w:rsidRDefault="000030F0">
          <w:pPr>
            <w:pStyle w:val="TOC1"/>
            <w:rPr>
              <w:rFonts w:eastAsiaTheme="minorEastAsia"/>
              <w:color w:val="auto"/>
              <w:kern w:val="0"/>
              <w:szCs w:val="22"/>
              <w:lang w:val="en-GB" w:eastAsia="en-GB"/>
            </w:rPr>
          </w:pPr>
          <w:hyperlink w:anchor="_Toc514945670" w:history="1">
            <w:r w:rsidRPr="007D11D0">
              <w:rPr>
                <w:rStyle w:val="Hyperlink"/>
              </w:rPr>
              <w:t>General Practice contacts for personal data</w:t>
            </w:r>
            <w:r>
              <w:rPr>
                <w:webHidden/>
              </w:rPr>
              <w:tab/>
            </w:r>
            <w:r>
              <w:rPr>
                <w:webHidden/>
              </w:rPr>
              <w:fldChar w:fldCharType="begin"/>
            </w:r>
            <w:r>
              <w:rPr>
                <w:webHidden/>
              </w:rPr>
              <w:instrText xml:space="preserve"> PAGEREF _Toc514945670 \h </w:instrText>
            </w:r>
            <w:r>
              <w:rPr>
                <w:webHidden/>
              </w:rPr>
            </w:r>
            <w:r>
              <w:rPr>
                <w:webHidden/>
              </w:rPr>
              <w:fldChar w:fldCharType="separate"/>
            </w:r>
            <w:r w:rsidR="009D04A0">
              <w:rPr>
                <w:webHidden/>
              </w:rPr>
              <w:t>15</w:t>
            </w:r>
            <w:r>
              <w:rPr>
                <w:webHidden/>
              </w:rPr>
              <w:fldChar w:fldCharType="end"/>
            </w:r>
          </w:hyperlink>
        </w:p>
        <w:p w14:paraId="07E14E41" w14:textId="77777777" w:rsidR="00805D6D" w:rsidRDefault="00027B3F">
          <w:pPr>
            <w:rPr>
              <w:b/>
              <w:bCs/>
              <w:noProof/>
            </w:rPr>
          </w:pPr>
          <w:r>
            <w:fldChar w:fldCharType="end"/>
          </w:r>
        </w:p>
      </w:sdtContent>
    </w:sdt>
    <w:p w14:paraId="6983D300" w14:textId="77777777" w:rsidR="00805D6D" w:rsidRDefault="00805D6D">
      <w:pPr>
        <w:sectPr w:rsidR="00805D6D" w:rsidSect="009A783D">
          <w:headerReference w:type="default" r:id="rId12"/>
          <w:pgSz w:w="11907" w:h="16839" w:code="9"/>
          <w:pgMar w:top="1037" w:right="1037" w:bottom="1051" w:left="1037" w:header="1080" w:footer="720" w:gutter="0"/>
          <w:pgNumType w:start="0"/>
          <w:cols w:space="720"/>
          <w:titlePg/>
          <w:docGrid w:linePitch="360"/>
        </w:sectPr>
      </w:pPr>
    </w:p>
    <w:p w14:paraId="01429A78" w14:textId="77777777" w:rsidR="004C4639" w:rsidRDefault="00254A6D">
      <w:pPr>
        <w:pStyle w:val="Heading1"/>
      </w:pPr>
      <w:bookmarkStart w:id="0" w:name="_Toc514945660"/>
      <w:r w:rsidRPr="00254A6D">
        <w:lastRenderedPageBreak/>
        <w:t xml:space="preserve">How </w:t>
      </w:r>
      <w:r w:rsidR="0013265A">
        <w:t xml:space="preserve">do </w:t>
      </w:r>
      <w:r w:rsidRPr="00254A6D">
        <w:t>we use</w:t>
      </w:r>
      <w:r w:rsidR="005B789B">
        <w:t xml:space="preserve"> your</w:t>
      </w:r>
      <w:r w:rsidRPr="00254A6D">
        <w:t xml:space="preserve"> personal </w:t>
      </w:r>
      <w:r w:rsidR="0013265A">
        <w:t>data?</w:t>
      </w:r>
      <w:bookmarkEnd w:id="0"/>
    </w:p>
    <w:p w14:paraId="732C9D8C" w14:textId="77777777" w:rsidR="0013265A" w:rsidRPr="0013265A" w:rsidRDefault="007E2156" w:rsidP="0013265A">
      <w:r>
        <w:rPr>
          <w:noProof/>
          <w:lang w:val="en-GB" w:eastAsia="en-GB"/>
        </w:rPr>
        <w:drawing>
          <wp:inline distT="0" distB="0" distL="0" distR="0" wp14:anchorId="50CEDCE0" wp14:editId="2AFC5CFC">
            <wp:extent cx="5629275" cy="2894147"/>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w-we-use-personal-data.jpg"/>
                    <pic:cNvPicPr/>
                  </pic:nvPicPr>
                  <pic:blipFill>
                    <a:blip r:embed="rId13">
                      <a:extLst>
                        <a:ext uri="{28A0092B-C50C-407E-A947-70E740481C1C}">
                          <a14:useLocalDpi xmlns:a14="http://schemas.microsoft.com/office/drawing/2010/main" val="0"/>
                        </a:ext>
                      </a:extLst>
                    </a:blip>
                    <a:stretch>
                      <a:fillRect/>
                    </a:stretch>
                  </pic:blipFill>
                  <pic:spPr>
                    <a:xfrm>
                      <a:off x="0" y="0"/>
                      <a:ext cx="5640836" cy="2900091"/>
                    </a:xfrm>
                    <a:prstGeom prst="rect">
                      <a:avLst/>
                    </a:prstGeom>
                  </pic:spPr>
                </pic:pic>
              </a:graphicData>
            </a:graphic>
          </wp:inline>
        </w:drawing>
      </w:r>
    </w:p>
    <w:p w14:paraId="11A4E74B" w14:textId="77777777" w:rsidR="009C7267" w:rsidRDefault="009C7267" w:rsidP="009C7267">
      <w:pPr>
        <w:pStyle w:val="TableHeading"/>
      </w:pPr>
      <w:r w:rsidRPr="00C82569">
        <w:t>Personal data is any information that relates to an identified or identifiable living individual. Different pieces of information, which collected together can lead to the identification of a particular person, also constitute personal data.</w:t>
      </w:r>
    </w:p>
    <w:p w14:paraId="7E49E8C2" w14:textId="77777777" w:rsidR="00A44C16" w:rsidRDefault="00A44C16" w:rsidP="00A44C16">
      <w:pPr>
        <w:pStyle w:val="Heading2"/>
      </w:pPr>
      <w:r>
        <w:t xml:space="preserve">WHAT </w:t>
      </w:r>
      <w:r w:rsidR="0048357B">
        <w:t>types</w:t>
      </w:r>
      <w:r>
        <w:t xml:space="preserve"> OF personal data</w:t>
      </w:r>
      <w:r w:rsidR="0048304D">
        <w:t xml:space="preserve"> </w:t>
      </w:r>
      <w:r w:rsidR="00FD7267">
        <w:t>are</w:t>
      </w:r>
      <w:r w:rsidR="000D647D">
        <w:t xml:space="preserve"> </w:t>
      </w:r>
      <w:r w:rsidR="0048357B">
        <w:t>used</w:t>
      </w:r>
      <w:r w:rsidR="0048304D">
        <w:t xml:space="preserve"> BY our GENERAL PRACTICE</w:t>
      </w:r>
      <w:r>
        <w:t>?</w:t>
      </w:r>
    </w:p>
    <w:p w14:paraId="74734360" w14:textId="77777777" w:rsidR="000D647D" w:rsidRDefault="00A44C16" w:rsidP="000A237E">
      <w:r>
        <w:t xml:space="preserve">Examples of information </w:t>
      </w:r>
      <w:r w:rsidR="0048304D">
        <w:t xml:space="preserve">we </w:t>
      </w:r>
      <w:r w:rsidR="0048357B">
        <w:t>use</w:t>
      </w:r>
      <w:r w:rsidR="0048304D">
        <w:t xml:space="preserve"> </w:t>
      </w:r>
      <w:r>
        <w:t xml:space="preserve">that </w:t>
      </w:r>
      <w:r w:rsidRPr="009E24F9">
        <w:t>constitute</w:t>
      </w:r>
      <w:r>
        <w:t>s personal data includes</w:t>
      </w:r>
      <w:r w:rsidR="000D647D">
        <w:t>:</w:t>
      </w:r>
    </w:p>
    <w:p w14:paraId="04EC9F1B" w14:textId="77777777" w:rsidR="000D647D" w:rsidRDefault="000D647D" w:rsidP="000D647D">
      <w:pPr>
        <w:pStyle w:val="ListParagraph"/>
        <w:numPr>
          <w:ilvl w:val="0"/>
          <w:numId w:val="27"/>
        </w:numPr>
      </w:pPr>
      <w:r>
        <w:t>Your name, address,</w:t>
      </w:r>
      <w:r w:rsidRPr="000D647D">
        <w:t xml:space="preserve"> </w:t>
      </w:r>
      <w:r>
        <w:t xml:space="preserve">telephone numbers, an email address and an </w:t>
      </w:r>
      <w:r w:rsidRPr="009E24F9">
        <w:t>identification number</w:t>
      </w:r>
      <w:r w:rsidR="008D5661">
        <w:t xml:space="preserve"> (e.g. every patient has a</w:t>
      </w:r>
      <w:r>
        <w:t xml:space="preserve"> unique NHS ID Number)</w:t>
      </w:r>
    </w:p>
    <w:p w14:paraId="04A09193" w14:textId="77777777" w:rsidR="000D647D" w:rsidRDefault="000D647D" w:rsidP="000D647D">
      <w:pPr>
        <w:pStyle w:val="ListParagraph"/>
        <w:numPr>
          <w:ilvl w:val="0"/>
          <w:numId w:val="27"/>
        </w:numPr>
      </w:pPr>
      <w:r>
        <w:t>We may hold details on other people such as</w:t>
      </w:r>
      <w:r w:rsidR="008D5661">
        <w:t xml:space="preserve"> your</w:t>
      </w:r>
      <w:r>
        <w:t xml:space="preserve"> carer, legal representative </w:t>
      </w:r>
      <w:r w:rsidR="0041029F">
        <w:t>or</w:t>
      </w:r>
      <w:r>
        <w:t xml:space="preserve"> emergency contacts</w:t>
      </w:r>
    </w:p>
    <w:p w14:paraId="1EFD61D0" w14:textId="77777777" w:rsidR="000D647D" w:rsidRDefault="000D647D" w:rsidP="000D647D">
      <w:pPr>
        <w:pStyle w:val="ListParagraph"/>
        <w:numPr>
          <w:ilvl w:val="0"/>
          <w:numId w:val="27"/>
        </w:numPr>
      </w:pPr>
      <w:r>
        <w:t>Any contact the surgery has had with you - such as appointments, clinic visits, emergency appointments</w:t>
      </w:r>
    </w:p>
    <w:p w14:paraId="799E1EE2" w14:textId="77777777" w:rsidR="000D647D" w:rsidRDefault="000D647D" w:rsidP="000D647D">
      <w:pPr>
        <w:pStyle w:val="ListParagraph"/>
        <w:numPr>
          <w:ilvl w:val="0"/>
          <w:numId w:val="27"/>
        </w:numPr>
      </w:pPr>
      <w:r>
        <w:t>Notes and reports about your health and details about your treatment and care</w:t>
      </w:r>
    </w:p>
    <w:p w14:paraId="4213B864" w14:textId="77777777" w:rsidR="000D647D" w:rsidRDefault="000D647D" w:rsidP="000D647D">
      <w:pPr>
        <w:pStyle w:val="ListParagraph"/>
        <w:numPr>
          <w:ilvl w:val="0"/>
          <w:numId w:val="27"/>
        </w:numPr>
      </w:pPr>
      <w:r>
        <w:t>Results of investigations such as laboratory tests or x-rays etc.</w:t>
      </w:r>
    </w:p>
    <w:p w14:paraId="0995AA93" w14:textId="77777777" w:rsidR="000D647D" w:rsidRDefault="000D647D" w:rsidP="000D647D">
      <w:pPr>
        <w:pStyle w:val="ListParagraph"/>
        <w:numPr>
          <w:ilvl w:val="0"/>
          <w:numId w:val="27"/>
        </w:numPr>
      </w:pPr>
      <w:r>
        <w:t>Relevant information from other health professionals, relatives or those who care for you</w:t>
      </w:r>
    </w:p>
    <w:p w14:paraId="4DBD7F80" w14:textId="77777777" w:rsidR="000030F0" w:rsidRDefault="000030F0" w:rsidP="000030F0">
      <w:pPr>
        <w:pStyle w:val="ListParagraph"/>
        <w:numPr>
          <w:ilvl w:val="0"/>
          <w:numId w:val="27"/>
        </w:numPr>
      </w:pPr>
      <w:r>
        <w:t>An online identifier on a website (e.g. website ‘cookies’ that track) -</w:t>
      </w:r>
      <w:r w:rsidRPr="009E24F9">
        <w:t xml:space="preserve"> reflecting changes in </w:t>
      </w:r>
      <w:r>
        <w:t xml:space="preserve">internet </w:t>
      </w:r>
      <w:r w:rsidRPr="009E24F9">
        <w:t xml:space="preserve">technology and the way organisations </w:t>
      </w:r>
      <w:r>
        <w:t xml:space="preserve">may </w:t>
      </w:r>
      <w:r w:rsidRPr="009E24F9">
        <w:t xml:space="preserve">collect information about </w:t>
      </w:r>
      <w:r>
        <w:t>individuals</w:t>
      </w:r>
      <w:r w:rsidRPr="009E24F9">
        <w:t>.</w:t>
      </w:r>
    </w:p>
    <w:p w14:paraId="79D130E1" w14:textId="77777777" w:rsidR="000030F0" w:rsidRDefault="000030F0" w:rsidP="000030F0">
      <w:pPr>
        <w:pStyle w:val="ListParagraph"/>
        <w:numPr>
          <w:ilvl w:val="0"/>
          <w:numId w:val="27"/>
        </w:numPr>
      </w:pPr>
      <w:r w:rsidRPr="000030F0">
        <w:t xml:space="preserve">CCTV video recordings </w:t>
      </w:r>
      <w:r w:rsidR="00644551">
        <w:t xml:space="preserve">- </w:t>
      </w:r>
      <w:r w:rsidRPr="000030F0">
        <w:t>captured and stored for the purposes of holding data relating to employee monitoring, staff security</w:t>
      </w:r>
      <w:r>
        <w:t xml:space="preserve"> and crime prevention.</w:t>
      </w:r>
    </w:p>
    <w:p w14:paraId="694D30B4" w14:textId="77777777" w:rsidR="00F70F19" w:rsidRPr="000D647D" w:rsidRDefault="00F70F19" w:rsidP="000030F0">
      <w:pPr>
        <w:pStyle w:val="ListParagraph"/>
        <w:numPr>
          <w:ilvl w:val="0"/>
          <w:numId w:val="27"/>
        </w:numPr>
      </w:pPr>
      <w:r>
        <w:br w:type="page"/>
      </w:r>
    </w:p>
    <w:p w14:paraId="51526B17" w14:textId="77777777" w:rsidR="00AA576B" w:rsidRDefault="00254A6D" w:rsidP="00AA576B">
      <w:pPr>
        <w:pStyle w:val="Heading1"/>
      </w:pPr>
      <w:bookmarkStart w:id="1" w:name="_Toc514945661"/>
      <w:r>
        <w:lastRenderedPageBreak/>
        <w:t>Our General Practice</w:t>
      </w:r>
      <w:bookmarkEnd w:id="1"/>
    </w:p>
    <w:p w14:paraId="61E33B4D" w14:textId="77777777" w:rsidR="00805D6D" w:rsidRDefault="007E2156" w:rsidP="00AA576B">
      <w:r>
        <w:rPr>
          <w:noProof/>
          <w:lang w:val="en-GB" w:eastAsia="en-GB"/>
        </w:rPr>
        <w:drawing>
          <wp:inline distT="0" distB="0" distL="0" distR="0" wp14:anchorId="2E8800B2" wp14:editId="328F7BA4">
            <wp:extent cx="5617723" cy="300037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ur-General-Practice.jpg"/>
                    <pic:cNvPicPr/>
                  </pic:nvPicPr>
                  <pic:blipFill>
                    <a:blip r:embed="rId14">
                      <a:extLst>
                        <a:ext uri="{28A0092B-C50C-407E-A947-70E740481C1C}">
                          <a14:useLocalDpi xmlns:a14="http://schemas.microsoft.com/office/drawing/2010/main" val="0"/>
                        </a:ext>
                      </a:extLst>
                    </a:blip>
                    <a:stretch>
                      <a:fillRect/>
                    </a:stretch>
                  </pic:blipFill>
                  <pic:spPr>
                    <a:xfrm>
                      <a:off x="0" y="0"/>
                      <a:ext cx="5625985" cy="3004788"/>
                    </a:xfrm>
                    <a:prstGeom prst="rect">
                      <a:avLst/>
                    </a:prstGeom>
                  </pic:spPr>
                </pic:pic>
              </a:graphicData>
            </a:graphic>
          </wp:inline>
        </w:drawing>
      </w:r>
    </w:p>
    <w:p w14:paraId="6566F307" w14:textId="77777777" w:rsidR="00F70F19" w:rsidRDefault="00A44C16" w:rsidP="00F70F19">
      <w:pPr>
        <w:pStyle w:val="TableHeading"/>
      </w:pPr>
      <w:r>
        <w:t>Our</w:t>
      </w:r>
      <w:r w:rsidR="009C7267">
        <w:t xml:space="preserve"> General Practice ensures </w:t>
      </w:r>
      <w:r w:rsidR="009C7267" w:rsidRPr="009C7267">
        <w:t>personal data</w:t>
      </w:r>
      <w:r w:rsidR="009C7267">
        <w:t xml:space="preserve"> on our patients and staff</w:t>
      </w:r>
      <w:r w:rsidR="009C7267" w:rsidRPr="009C7267">
        <w:t xml:space="preserve"> </w:t>
      </w:r>
      <w:r w:rsidR="009C7267">
        <w:t>is</w:t>
      </w:r>
      <w:r w:rsidR="009C7267" w:rsidRPr="009C7267">
        <w:t xml:space="preserve"> pro</w:t>
      </w:r>
      <w:r>
        <w:t>cessed fairly and lawfully.</w:t>
      </w:r>
    </w:p>
    <w:p w14:paraId="39864FA0" w14:textId="77777777" w:rsidR="00F46898" w:rsidRDefault="00F46898" w:rsidP="00F46898">
      <w:pPr>
        <w:pStyle w:val="Heading2"/>
      </w:pPr>
      <w:r>
        <w:t>Purpose and legal basis for processing your personal data</w:t>
      </w:r>
    </w:p>
    <w:p w14:paraId="70A97F2B" w14:textId="77777777" w:rsidR="003F3C92" w:rsidRDefault="000A237E" w:rsidP="006216E8">
      <w:r>
        <w:t>Our health care professionals who provide you with care maintain records about your health and any treatment or care you have received previously (NHS health records may be electronic, on paper or a mixture of both) and we use a combination of working practices and technology to ensure that your information is kept confidential and secure.</w:t>
      </w:r>
    </w:p>
    <w:p w14:paraId="318090DA" w14:textId="77777777" w:rsidR="003F3C92" w:rsidRDefault="00000549" w:rsidP="003F3C92">
      <w:r>
        <w:t xml:space="preserve">We want to make sure that you clearly understand </w:t>
      </w:r>
      <w:r w:rsidR="005B789B">
        <w:t xml:space="preserve">why we </w:t>
      </w:r>
      <w:r w:rsidR="00F46898">
        <w:t>process</w:t>
      </w:r>
      <w:r w:rsidRPr="00000549">
        <w:t xml:space="preserve"> your personal information</w:t>
      </w:r>
      <w:r w:rsidR="003F3C92">
        <w:t xml:space="preserve"> fairly and lawfully</w:t>
      </w:r>
      <w:r w:rsidR="00C661CC">
        <w:t xml:space="preserve"> </w:t>
      </w:r>
      <w:r w:rsidR="005B789B">
        <w:t>for these main reasons</w:t>
      </w:r>
      <w:r w:rsidR="00780B77">
        <w:t>:</w:t>
      </w:r>
    </w:p>
    <w:p w14:paraId="2C41DB54" w14:textId="77777777" w:rsidR="003F3C92" w:rsidRDefault="003F3C92" w:rsidP="00C661CC">
      <w:pPr>
        <w:pStyle w:val="ListParagraph"/>
        <w:numPr>
          <w:ilvl w:val="0"/>
          <w:numId w:val="34"/>
        </w:numPr>
      </w:pPr>
      <w:r>
        <w:t>the data subject (</w:t>
      </w:r>
      <w:r w:rsidR="00780B77">
        <w:t xml:space="preserve">i.e. the </w:t>
      </w:r>
      <w:r>
        <w:t>patient) has given consent to the processing of his or her personal data for</w:t>
      </w:r>
      <w:r w:rsidR="00780B77">
        <w:t xml:space="preserve"> one or more specific purposes</w:t>
      </w:r>
      <w:r w:rsidR="00C661CC">
        <w:t xml:space="preserve"> (e.g. to support the delivery of your care)</w:t>
      </w:r>
      <w:r>
        <w:t>;</w:t>
      </w:r>
    </w:p>
    <w:p w14:paraId="75880113" w14:textId="77777777" w:rsidR="003F3C92" w:rsidRDefault="003F3C92" w:rsidP="00C661CC">
      <w:pPr>
        <w:pStyle w:val="ListParagraph"/>
        <w:numPr>
          <w:ilvl w:val="0"/>
          <w:numId w:val="34"/>
        </w:numPr>
      </w:pPr>
      <w:r>
        <w:t>processing is necessary for compliance with a legal obligation to which the controller is subject (</w:t>
      </w:r>
      <w:r w:rsidR="00780B77">
        <w:t xml:space="preserve">every </w:t>
      </w:r>
      <w:r w:rsidR="00C661CC">
        <w:t>General P</w:t>
      </w:r>
      <w:r w:rsidR="00780B77">
        <w:t>ractice</w:t>
      </w:r>
      <w:r>
        <w:t xml:space="preserve"> ha</w:t>
      </w:r>
      <w:r w:rsidR="00780B77">
        <w:t>s</w:t>
      </w:r>
      <w:r>
        <w:t xml:space="preserve"> to record </w:t>
      </w:r>
      <w:r w:rsidR="00780B77">
        <w:t>its</w:t>
      </w:r>
      <w:r>
        <w:t xml:space="preserve"> care provided);</w:t>
      </w:r>
    </w:p>
    <w:p w14:paraId="7D9E34C1" w14:textId="77777777" w:rsidR="003F3C92" w:rsidRDefault="003F3C92" w:rsidP="00C661CC">
      <w:pPr>
        <w:pStyle w:val="ListParagraph"/>
        <w:numPr>
          <w:ilvl w:val="0"/>
          <w:numId w:val="34"/>
        </w:numPr>
      </w:pPr>
      <w:r>
        <w:t>processing is necessary in order to protect the vital interests of the data subject or of another natural person</w:t>
      </w:r>
      <w:r w:rsidR="00C661CC">
        <w:t xml:space="preserve"> (i.e. the health and wellbeing of a patient)</w:t>
      </w:r>
      <w:r>
        <w:t>;</w:t>
      </w:r>
    </w:p>
    <w:p w14:paraId="395ABDE2" w14:textId="4A5C02C8" w:rsidR="00175659" w:rsidRDefault="003F3C92" w:rsidP="006D039B">
      <w:pPr>
        <w:pStyle w:val="ListParagraph"/>
        <w:numPr>
          <w:ilvl w:val="0"/>
          <w:numId w:val="34"/>
        </w:numPr>
      </w:pPr>
      <w:r>
        <w:t>processing is necessary for the performance of a task carried out in the public interest or in the exercise of official authority vested in the controller</w:t>
      </w:r>
      <w:r w:rsidR="00605AB3">
        <w:t xml:space="preserve"> (</w:t>
      </w:r>
      <w:r w:rsidR="00605AB3" w:rsidRPr="00605AB3">
        <w:t xml:space="preserve">NHS England and its </w:t>
      </w:r>
      <w:r w:rsidR="00EE6FD5">
        <w:t>Integrated Care Boards)</w:t>
      </w:r>
      <w:r w:rsidR="00605AB3" w:rsidRPr="00605AB3">
        <w:t xml:space="preserve"> are tasked by the UK Government to obtain a picture of the health an</w:t>
      </w:r>
      <w:r w:rsidR="00605AB3">
        <w:t>d needs of the local population).</w:t>
      </w:r>
    </w:p>
    <w:p w14:paraId="693364FC" w14:textId="77777777" w:rsidR="00175659" w:rsidRDefault="005B789B" w:rsidP="00175659">
      <w:pPr>
        <w:pStyle w:val="Heading2"/>
      </w:pPr>
      <w:r>
        <w:lastRenderedPageBreak/>
        <w:t>HOW WE PREVENT</w:t>
      </w:r>
      <w:r w:rsidR="00175659">
        <w:t xml:space="preserve"> illness with ‘risk stratification’ – a term we use in the NHS to describe how information </w:t>
      </w:r>
      <w:r>
        <w:t xml:space="preserve">can </w:t>
      </w:r>
      <w:r w:rsidR="00175659">
        <w:t xml:space="preserve">help improve </w:t>
      </w:r>
      <w:r>
        <w:t xml:space="preserve">your </w:t>
      </w:r>
      <w:r w:rsidR="00175659">
        <w:t>health and wellbeing</w:t>
      </w:r>
    </w:p>
    <w:p w14:paraId="73B6083C" w14:textId="77777777" w:rsidR="00175659" w:rsidRDefault="00175659" w:rsidP="00175659">
      <w:r>
        <w:t>‘</w:t>
      </w:r>
      <w:r w:rsidRPr="00537A6D">
        <w:t>Risk stratification</w:t>
      </w:r>
      <w:r>
        <w:t>’</w:t>
      </w:r>
      <w:r w:rsidRPr="00537A6D">
        <w:t xml:space="preserve"> data tools are increasingly being used </w:t>
      </w:r>
      <w:r w:rsidR="00F85203">
        <w:t>by</w:t>
      </w:r>
      <w:r w:rsidRPr="00537A6D">
        <w:t xml:space="preserve"> the NHS </w:t>
      </w:r>
      <w:r w:rsidR="001D6DAE">
        <w:t>on computer</w:t>
      </w:r>
      <w:r w:rsidR="00F85203">
        <w:t xml:space="preserve"> systems </w:t>
      </w:r>
      <w:r w:rsidRPr="00537A6D">
        <w:t xml:space="preserve">to help determine a person’s risk of suffering </w:t>
      </w:r>
      <w:r>
        <w:t xml:space="preserve">from </w:t>
      </w:r>
      <w:r w:rsidRPr="00537A6D">
        <w:t xml:space="preserve">a particular </w:t>
      </w:r>
      <w:r>
        <w:t>illness or condition -</w:t>
      </w:r>
      <w:r w:rsidRPr="00537A6D">
        <w:t xml:space="preserve"> preventing an unplanned or (re)admission and identifying a need for preventive intervention.</w:t>
      </w:r>
    </w:p>
    <w:p w14:paraId="2966ED32" w14:textId="77777777" w:rsidR="00175659" w:rsidRDefault="00F85203" w:rsidP="00175659">
      <w:r>
        <w:t>This means that automated-decision making and profiling of patients is performed by the NHS based upon the i</w:t>
      </w:r>
      <w:r w:rsidR="00175659" w:rsidRPr="00537A6D">
        <w:t>nformation about you</w:t>
      </w:r>
      <w:r w:rsidR="001D6DAE">
        <w:t xml:space="preserve"> that</w:t>
      </w:r>
      <w:r w:rsidR="00175659" w:rsidRPr="00537A6D">
        <w:t xml:space="preserve"> is collected from a number of sources inclu</w:t>
      </w:r>
      <w:r w:rsidR="00175659">
        <w:t>ding this General</w:t>
      </w:r>
      <w:r w:rsidR="00175659" w:rsidRPr="00537A6D">
        <w:t xml:space="preserve"> Practice</w:t>
      </w:r>
      <w:r w:rsidR="00175659">
        <w:t xml:space="preserve"> and NHS Trusts</w:t>
      </w:r>
      <w:r>
        <w:t xml:space="preserve">. </w:t>
      </w:r>
      <w:r w:rsidR="00175659" w:rsidRPr="00537A6D">
        <w:t xml:space="preserve">A risk score is arrived at through an analysis of your de-identified information </w:t>
      </w:r>
      <w:r w:rsidR="00175659">
        <w:t xml:space="preserve">(so you cannot be personally identified at this stage) </w:t>
      </w:r>
      <w:r w:rsidR="00175659" w:rsidRPr="00537A6D">
        <w:t>using</w:t>
      </w:r>
      <w:r w:rsidR="005B789B">
        <w:t xml:space="preserve"> computer</w:t>
      </w:r>
      <w:r w:rsidR="00175659" w:rsidRPr="00537A6D">
        <w:t xml:space="preserve"> software, an</w:t>
      </w:r>
      <w:r w:rsidR="00175659">
        <w:t>d is only provided back to your General Practice</w:t>
      </w:r>
      <w:r w:rsidR="00175659" w:rsidRPr="00537A6D">
        <w:t xml:space="preserve"> as data cont</w:t>
      </w:r>
      <w:r w:rsidR="00175659">
        <w:t>roller in an identifiable form.</w:t>
      </w:r>
    </w:p>
    <w:p w14:paraId="6CA65354" w14:textId="77777777" w:rsidR="00175659" w:rsidRDefault="00175659" w:rsidP="00175659">
      <w:r w:rsidRPr="00537A6D">
        <w:t xml:space="preserve">Risk stratification enables your GP to focus on preventing </w:t>
      </w:r>
      <w:r>
        <w:t xml:space="preserve">your </w:t>
      </w:r>
      <w:r w:rsidRPr="00537A6D">
        <w:t>ill health and not just the treatment of sickness. If necessary your GP may be able to offer you additional services. Please note that you have the right to opt out of y</w:t>
      </w:r>
      <w:r>
        <w:t xml:space="preserve">our data being used in this way by contacting our </w:t>
      </w:r>
      <w:r w:rsidR="00F85203">
        <w:t xml:space="preserve">General </w:t>
      </w:r>
      <w:r>
        <w:t>Practice - contact details are included at the end of this Practice Privacy Notice.</w:t>
      </w:r>
    </w:p>
    <w:p w14:paraId="43D7B840" w14:textId="77777777" w:rsidR="00175659" w:rsidRDefault="00175659" w:rsidP="00175659">
      <w:pPr>
        <w:pStyle w:val="Heading2"/>
      </w:pPr>
      <w:r>
        <w:t>MedicineS Management</w:t>
      </w:r>
      <w:r w:rsidR="005B789B">
        <w:t xml:space="preserve"> – reviewing you prescriptions</w:t>
      </w:r>
    </w:p>
    <w:p w14:paraId="45C4371B" w14:textId="71027B69" w:rsidR="00175659" w:rsidRDefault="00175659" w:rsidP="00175659">
      <w:r>
        <w:t>Our General Practice may conduct Medicines Management Reviews of medications prescribed to individual patients. This service performs a review of prescribed medications to ensure patients receive the most appropriate, up to date and cost</w:t>
      </w:r>
      <w:r w:rsidR="00DE71BC">
        <w:t>-</w:t>
      </w:r>
      <w:r>
        <w:t>effective treatments.</w:t>
      </w:r>
      <w:r w:rsidR="00BD244D">
        <w:t xml:space="preserve">  This service is provided to practices within North Yorkshire through </w:t>
      </w:r>
      <w:r w:rsidR="00EE6FD5">
        <w:t>Humber and North Yorkshire Integrated Care Board</w:t>
      </w:r>
      <w:r w:rsidR="00BD244D">
        <w:t>.</w:t>
      </w:r>
    </w:p>
    <w:p w14:paraId="1382E812" w14:textId="77777777" w:rsidR="00DE71BC" w:rsidRDefault="00DE71BC" w:rsidP="00DE71BC">
      <w:pPr>
        <w:pStyle w:val="Heading2"/>
      </w:pPr>
      <w:r>
        <w:t xml:space="preserve">CCTV CAMERAS – </w:t>
      </w:r>
      <w:r w:rsidRPr="00DE71BC">
        <w:t xml:space="preserve">employee monitoring, staff security </w:t>
      </w:r>
      <w:r>
        <w:t>&amp; CRIME PREVENTION</w:t>
      </w:r>
    </w:p>
    <w:p w14:paraId="200DA52D" w14:textId="77777777" w:rsidR="00DE71BC" w:rsidRDefault="00DE71BC" w:rsidP="00DE71BC">
      <w:r>
        <w:t xml:space="preserve">Our General Practice may make </w:t>
      </w:r>
      <w:r w:rsidRPr="00DE71BC">
        <w:t>CCTV video recordings</w:t>
      </w:r>
      <w:r>
        <w:t xml:space="preserve"> that</w:t>
      </w:r>
      <w:r w:rsidRPr="00DE71BC">
        <w:t xml:space="preserve"> are captured and stored for the purposes of holding data relating to employee monitoring, staff security and to also identify individuals engaged in criminal activity on our premises. This footage is of sufficient quality to identify individuals and will be made available to the police should they legally request to view it. Our CCTV recordings are stored securely and encrypted wherever possible. Individuals have the right to request a copy of any CCTV footage in which they are in focus and/or clearly identifiable. If the request is valid and permissible we can supply the individual with that footage within 30 days of the validation.</w:t>
      </w:r>
    </w:p>
    <w:p w14:paraId="46867063" w14:textId="77777777" w:rsidR="00C661CC" w:rsidRDefault="00C661CC" w:rsidP="006D039B">
      <w:pPr>
        <w:pStyle w:val="ListParagraph"/>
        <w:numPr>
          <w:ilvl w:val="0"/>
          <w:numId w:val="34"/>
        </w:numPr>
      </w:pPr>
      <w:r>
        <w:br w:type="page"/>
      </w:r>
    </w:p>
    <w:p w14:paraId="2E9252EB" w14:textId="77777777" w:rsidR="00175659" w:rsidRDefault="00175659" w:rsidP="00175659">
      <w:pPr>
        <w:pStyle w:val="Heading1"/>
      </w:pPr>
      <w:bookmarkStart w:id="2" w:name="_Toc514945662"/>
      <w:r>
        <w:lastRenderedPageBreak/>
        <w:t>Your Medical Records</w:t>
      </w:r>
      <w:bookmarkEnd w:id="2"/>
    </w:p>
    <w:p w14:paraId="3E83C9C1" w14:textId="77777777" w:rsidR="00175659" w:rsidRPr="00135057" w:rsidRDefault="007E2156" w:rsidP="00175659">
      <w:r>
        <w:rPr>
          <w:noProof/>
          <w:lang w:val="en-GB" w:eastAsia="en-GB"/>
        </w:rPr>
        <w:drawing>
          <wp:inline distT="0" distB="0" distL="0" distR="0" wp14:anchorId="4587074A" wp14:editId="682F6B03">
            <wp:extent cx="5640705" cy="2333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Your-medical-records.jpg"/>
                    <pic:cNvPicPr/>
                  </pic:nvPicPr>
                  <pic:blipFill rotWithShape="1">
                    <a:blip r:embed="rId15">
                      <a:extLst>
                        <a:ext uri="{28A0092B-C50C-407E-A947-70E740481C1C}">
                          <a14:useLocalDpi xmlns:a14="http://schemas.microsoft.com/office/drawing/2010/main" val="0"/>
                        </a:ext>
                      </a:extLst>
                    </a:blip>
                    <a:srcRect b="3620"/>
                    <a:stretch/>
                  </pic:blipFill>
                  <pic:spPr bwMode="auto">
                    <a:xfrm>
                      <a:off x="0" y="0"/>
                      <a:ext cx="5640705" cy="2333625"/>
                    </a:xfrm>
                    <a:prstGeom prst="rect">
                      <a:avLst/>
                    </a:prstGeom>
                    <a:ln>
                      <a:noFill/>
                    </a:ln>
                    <a:extLst>
                      <a:ext uri="{53640926-AAD7-44D8-BBD7-CCE9431645EC}">
                        <a14:shadowObscured xmlns:a14="http://schemas.microsoft.com/office/drawing/2010/main"/>
                      </a:ext>
                    </a:extLst>
                  </pic:spPr>
                </pic:pic>
              </a:graphicData>
            </a:graphic>
          </wp:inline>
        </w:drawing>
      </w:r>
    </w:p>
    <w:p w14:paraId="60DFB66C" w14:textId="77777777" w:rsidR="00175659" w:rsidRPr="009C7267" w:rsidRDefault="00175659" w:rsidP="00175659">
      <w:pPr>
        <w:pStyle w:val="TableHeading"/>
      </w:pPr>
      <w:r w:rsidRPr="009C7267">
        <w:t xml:space="preserve">Medical records </w:t>
      </w:r>
      <w:r w:rsidR="00307DA1">
        <w:t>CAN BE</w:t>
      </w:r>
      <w:r w:rsidRPr="009C7267">
        <w:t xml:space="preserve"> defined as a “chronological written account of a patient's examination and treatment that includes the patient's medical history and complaints, the physician's physical findings, the results of diagnostic tests and procedures, medications and therapeutic procedures.”</w:t>
      </w:r>
    </w:p>
    <w:p w14:paraId="016627C0" w14:textId="77777777" w:rsidR="00175659" w:rsidRDefault="005B789B" w:rsidP="00175659">
      <w:pPr>
        <w:pStyle w:val="Heading2"/>
      </w:pPr>
      <w:r>
        <w:t xml:space="preserve">Can i ask for my personal </w:t>
      </w:r>
      <w:r w:rsidR="00EE5B23" w:rsidRPr="00EA1F5B">
        <w:rPr>
          <w:b/>
        </w:rPr>
        <w:t>NHS SUMMARY CARE</w:t>
      </w:r>
      <w:r w:rsidR="00EE5B23">
        <w:t xml:space="preserve"> </w:t>
      </w:r>
      <w:r w:rsidR="00175659">
        <w:t>medical records to be deleted?</w:t>
      </w:r>
    </w:p>
    <w:p w14:paraId="470FB469" w14:textId="77777777" w:rsidR="00175659" w:rsidRDefault="00175659" w:rsidP="008B04E6">
      <w:pPr>
        <w:pStyle w:val="ListBullet"/>
        <w:numPr>
          <w:ilvl w:val="0"/>
          <w:numId w:val="0"/>
        </w:numPr>
      </w:pPr>
      <w:r>
        <w:t>There is no absolute ‘right to be forgotten’ on General Practice computer systems. Patients can ask for their personal data to be erased when there is no compelling reason for its continued processing. Requests by our patients will be assessed on their own merits.</w:t>
      </w:r>
      <w:r w:rsidR="00307DA1">
        <w:t xml:space="preserve"> W</w:t>
      </w:r>
      <w:r>
        <w:t xml:space="preserve">e have very good reasons for lawfully processing much of the personal </w:t>
      </w:r>
      <w:r w:rsidR="008B04E6">
        <w:t>information</w:t>
      </w:r>
      <w:r>
        <w:t xml:space="preserve"> we hold for the purposes of providing continued patient and community care.</w:t>
      </w:r>
      <w:r w:rsidRPr="00AA576B">
        <w:t xml:space="preserve"> </w:t>
      </w:r>
      <w:r>
        <w:t>In summary p</w:t>
      </w:r>
      <w:r w:rsidRPr="001924A2">
        <w:t xml:space="preserve">atients </w:t>
      </w:r>
      <w:r>
        <w:t>need to</w:t>
      </w:r>
      <w:r w:rsidRPr="001924A2">
        <w:t xml:space="preserve"> understand</w:t>
      </w:r>
      <w:r>
        <w:t xml:space="preserve"> </w:t>
      </w:r>
      <w:r w:rsidRPr="001924A2">
        <w:t xml:space="preserve">how </w:t>
      </w:r>
      <w:r>
        <w:t>medical records benefit</w:t>
      </w:r>
      <w:r w:rsidRPr="001924A2">
        <w:t xml:space="preserve"> both their own health needs and those of the broader population</w:t>
      </w:r>
      <w:r>
        <w:t>.</w:t>
      </w:r>
      <w:r w:rsidR="008B04E6">
        <w:t xml:space="preserve"> </w:t>
      </w:r>
      <w:r>
        <w:t>Some of the purposes why your personal medical records need to be processed</w:t>
      </w:r>
      <w:r w:rsidR="005B789B">
        <w:t xml:space="preserve"> are</w:t>
      </w:r>
      <w:r>
        <w:t>:</w:t>
      </w:r>
    </w:p>
    <w:p w14:paraId="4088FACF" w14:textId="77777777" w:rsidR="00175659" w:rsidRDefault="00175659" w:rsidP="00175659">
      <w:pPr>
        <w:pStyle w:val="ListBullet"/>
      </w:pPr>
      <w:r>
        <w:t>To ensure you receive the best possible care, your records are used to f</w:t>
      </w:r>
      <w:r w:rsidR="008D3526">
        <w:t>acilitate the ongoing treatment</w:t>
      </w:r>
      <w:r>
        <w:t xml:space="preserve"> and emergency care you receive from the NHS – for example in a medical emergency it could be critical for a clinician to know </w:t>
      </w:r>
      <w:r w:rsidR="008B04E6">
        <w:t>if</w:t>
      </w:r>
      <w:r>
        <w:t xml:space="preserve"> you suffer allergic reactions to certain medicines.</w:t>
      </w:r>
    </w:p>
    <w:p w14:paraId="620AB442" w14:textId="77777777" w:rsidR="00175659" w:rsidRDefault="00175659" w:rsidP="00175659">
      <w:pPr>
        <w:pStyle w:val="ListBullet"/>
      </w:pPr>
      <w:r>
        <w:t>Information held about you may be used to help protect the health of the public and to help us manage the NHS.</w:t>
      </w:r>
    </w:p>
    <w:p w14:paraId="4FB238BE" w14:textId="75A1A0FD" w:rsidR="00175659" w:rsidRDefault="00175659" w:rsidP="00175659">
      <w:pPr>
        <w:pStyle w:val="ListBullet"/>
      </w:pPr>
      <w:r>
        <w:t xml:space="preserve">NHS England and its </w:t>
      </w:r>
      <w:r w:rsidR="00EE6FD5">
        <w:t>Integrated Care Boards</w:t>
      </w:r>
      <w:r>
        <w:t xml:space="preserve"> are tasked by the UK Government </w:t>
      </w:r>
      <w:r w:rsidRPr="00B226CB">
        <w:t>to obtain a picture of the health and needs of the local population</w:t>
      </w:r>
      <w:r>
        <w:t>.</w:t>
      </w:r>
    </w:p>
    <w:p w14:paraId="0337B907" w14:textId="77777777" w:rsidR="00175659" w:rsidRDefault="00175659" w:rsidP="00175659">
      <w:pPr>
        <w:pStyle w:val="ListBullet"/>
      </w:pPr>
      <w:r>
        <w:t>Information may be used within our General Practice for clinical audit to monitor the quality of the service we provide.</w:t>
      </w:r>
    </w:p>
    <w:p w14:paraId="0BC1F985" w14:textId="77777777" w:rsidR="00307DA1" w:rsidRDefault="00175659" w:rsidP="00175659">
      <w:pPr>
        <w:pStyle w:val="ListBullet"/>
      </w:pPr>
      <w:r>
        <w:t>Some of this information will be held centrally and used for statistical purposes. Where we do this, we take strict measures to ensure that individual patients cannot be identified.</w:t>
      </w:r>
    </w:p>
    <w:p w14:paraId="2B8E0ABC" w14:textId="77777777" w:rsidR="008B70AC" w:rsidRDefault="00175659" w:rsidP="008B70AC">
      <w:pPr>
        <w:pStyle w:val="ListBullet"/>
      </w:pPr>
      <w:r>
        <w:t>Sometimes your</w:t>
      </w:r>
      <w:r w:rsidR="008B04E6">
        <w:t xml:space="preserve"> </w:t>
      </w:r>
      <w:r>
        <w:t>information may be requested to be used for research purposes – our surgery will always gain your consent before releasing the information for this purpose.</w:t>
      </w:r>
    </w:p>
    <w:p w14:paraId="033E873D" w14:textId="77777777" w:rsidR="008B70AC" w:rsidRDefault="008B70AC" w:rsidP="008B70AC">
      <w:pPr>
        <w:pStyle w:val="Heading2"/>
      </w:pPr>
      <w:r>
        <w:lastRenderedPageBreak/>
        <w:t xml:space="preserve">Can i OBJECT TO HOW MY INFORMATION IS PROCESSED </w:t>
      </w:r>
      <w:r w:rsidR="00E13FB3">
        <w:t>and</w:t>
      </w:r>
      <w:r>
        <w:t xml:space="preserve"> USED ELSEWHERE?</w:t>
      </w:r>
    </w:p>
    <w:p w14:paraId="10D6D531" w14:textId="77777777" w:rsidR="008B70AC" w:rsidRDefault="008B70AC" w:rsidP="008B70AC">
      <w:r>
        <w:t xml:space="preserve">You have the right to control how medical information about you is processed, used, shared, disseminated or sold, for purposes other than your direct medical care - so called </w:t>
      </w:r>
      <w:r w:rsidRPr="00D16F34">
        <w:rPr>
          <w:b/>
        </w:rPr>
        <w:t>secondary uses</w:t>
      </w:r>
      <w:r>
        <w:t xml:space="preserve"> (or purposes).</w:t>
      </w:r>
      <w:r w:rsidR="00556D5C" w:rsidRPr="00556D5C">
        <w:t xml:space="preserve"> </w:t>
      </w:r>
      <w:r w:rsidR="00556D5C">
        <w:t>Secondary uses are not about information sharing between healthcare professionals.</w:t>
      </w:r>
    </w:p>
    <w:p w14:paraId="1CBD601B" w14:textId="09110163" w:rsidR="00556D5C" w:rsidRDefault="008B70AC" w:rsidP="00556D5C">
      <w:r>
        <w:t xml:space="preserve">Secondary uses include projects involved in risk stratification, “population health management”, national clinical audits, research, healthcare planning, commissioning of healthcare services by </w:t>
      </w:r>
      <w:r w:rsidR="00EE6FD5">
        <w:t>ICB'</w:t>
      </w:r>
      <w:r>
        <w:t>s (</w:t>
      </w:r>
      <w:r w:rsidR="00EE6FD5">
        <w:t>Integrated Care Board</w:t>
      </w:r>
      <w:r>
        <w:t>), commercial and even political uses.</w:t>
      </w:r>
    </w:p>
    <w:p w14:paraId="281CAD7C" w14:textId="77777777" w:rsidR="00556D5C" w:rsidRDefault="008B70AC" w:rsidP="00E13FB3">
      <w:r>
        <w:t xml:space="preserve">You can control your personal confidential information by expressing an objection, or </w:t>
      </w:r>
      <w:r w:rsidR="006E1059">
        <w:t>“</w:t>
      </w:r>
      <w:r>
        <w:t>opt-out</w:t>
      </w:r>
      <w:r w:rsidR="006E1059">
        <w:t>”</w:t>
      </w:r>
      <w:r>
        <w:t xml:space="preserve"> to our surgery. We will then add a special </w:t>
      </w:r>
      <w:r w:rsidRPr="00F71BAF">
        <w:rPr>
          <w:i/>
        </w:rPr>
        <w:t>read-code</w:t>
      </w:r>
      <w:r>
        <w:t xml:space="preserve">, or electronic flag, to your GP </w:t>
      </w:r>
      <w:r w:rsidR="006E1059">
        <w:t>record</w:t>
      </w:r>
      <w:r w:rsidR="00F71BAF">
        <w:t xml:space="preserve"> on the computer systems we use</w:t>
      </w:r>
      <w:r w:rsidR="00E13FB3">
        <w:t xml:space="preserve">. </w:t>
      </w:r>
      <w:r w:rsidR="00556D5C">
        <w:t>Secondary use objections (</w:t>
      </w:r>
      <w:r w:rsidR="00624580">
        <w:t xml:space="preserve">classed as </w:t>
      </w:r>
      <w:r w:rsidR="00556D5C">
        <w:t xml:space="preserve">either a </w:t>
      </w:r>
      <w:r w:rsidR="00556D5C" w:rsidRPr="00D16F34">
        <w:rPr>
          <w:b/>
        </w:rPr>
        <w:t>Type 1</w:t>
      </w:r>
      <w:r w:rsidR="00556D5C">
        <w:t xml:space="preserve"> or </w:t>
      </w:r>
      <w:r w:rsidR="00556D5C" w:rsidRPr="00D16F34">
        <w:rPr>
          <w:b/>
        </w:rPr>
        <w:t>Type 2</w:t>
      </w:r>
      <w:r w:rsidR="00624580">
        <w:rPr>
          <w:b/>
        </w:rPr>
        <w:t xml:space="preserve"> </w:t>
      </w:r>
      <w:r w:rsidR="00624580" w:rsidRPr="00624580">
        <w:t>opt-outs</w:t>
      </w:r>
      <w:r w:rsidR="00556D5C">
        <w:t xml:space="preserve">) will in no way affect how healthcare professionals provide you with direct medical care, or prevent them accessing your medical record if and when appropriate, and with your explicit consent. </w:t>
      </w:r>
      <w:r w:rsidR="00E13FB3">
        <w:t>With a Type 1 or Type 2 opt-out in force, you may still be invited to cervical screening, breast screening, bowel cancer screening, diabetic retinopathy screening, abdominal aortic aneurysm screening, and any other current or future national screening programmes.</w:t>
      </w:r>
    </w:p>
    <w:p w14:paraId="6F383CAE" w14:textId="77777777" w:rsidR="006E1059" w:rsidRDefault="006E1059" w:rsidP="00EA1F5B">
      <w:pPr>
        <w:pStyle w:val="Heading3"/>
      </w:pPr>
      <w:r>
        <w:t>Type 1 opt-out</w:t>
      </w:r>
    </w:p>
    <w:p w14:paraId="5B7CE478" w14:textId="77777777" w:rsidR="00F71BAF" w:rsidRDefault="006E1059" w:rsidP="00F71BAF">
      <w:r>
        <w:t>A Type 1 opt-</w:t>
      </w:r>
      <w:r w:rsidR="00624580">
        <w:t xml:space="preserve">out (sometimes referred to as a </w:t>
      </w:r>
      <w:r w:rsidR="00081184" w:rsidRPr="00081184">
        <w:rPr>
          <w:b/>
        </w:rPr>
        <w:t>XaZ89</w:t>
      </w:r>
      <w:r w:rsidR="00200E6D">
        <w:rPr>
          <w:b/>
        </w:rPr>
        <w:t xml:space="preserve"> or </w:t>
      </w:r>
      <w:r w:rsidR="00200E6D" w:rsidRPr="006E1059">
        <w:rPr>
          <w:b/>
        </w:rPr>
        <w:t>9Nu0</w:t>
      </w:r>
      <w:r w:rsidR="00624580">
        <w:t xml:space="preserve"> opt-out) </w:t>
      </w:r>
      <w:r>
        <w:t>when present in your GP record, should prevent identifiable information about you being extracted from your GP record, and uploaded to any other organisation for purposes other than your direct care.</w:t>
      </w:r>
      <w:r w:rsidR="005E64ED">
        <w:t xml:space="preserve"> </w:t>
      </w:r>
      <w:r w:rsidR="00F71BAF">
        <w:t>If you request a Type 1 opt-out then it will prohibit extraction and uploading for all of the following secondary uses:</w:t>
      </w:r>
    </w:p>
    <w:p w14:paraId="6155BE90" w14:textId="77777777" w:rsidR="00F71BAF" w:rsidRDefault="00F71BAF" w:rsidP="00F71BAF">
      <w:pPr>
        <w:pStyle w:val="ListParagraph"/>
        <w:numPr>
          <w:ilvl w:val="0"/>
          <w:numId w:val="36"/>
        </w:numPr>
      </w:pPr>
      <w:r>
        <w:t>Risk stratification schemes</w:t>
      </w:r>
    </w:p>
    <w:p w14:paraId="317C7487" w14:textId="77777777" w:rsidR="00F71BAF" w:rsidRDefault="00F71BAF" w:rsidP="00F71BAF">
      <w:pPr>
        <w:pStyle w:val="ListParagraph"/>
        <w:numPr>
          <w:ilvl w:val="0"/>
          <w:numId w:val="36"/>
        </w:numPr>
      </w:pPr>
      <w:r>
        <w:t>National clinical audits (such as the National Diabetes Audit)</w:t>
      </w:r>
    </w:p>
    <w:p w14:paraId="0E8F2D32" w14:textId="77777777" w:rsidR="00F71BAF" w:rsidRDefault="00F71BAF" w:rsidP="00F71BAF">
      <w:pPr>
        <w:pStyle w:val="ListParagraph"/>
        <w:numPr>
          <w:ilvl w:val="0"/>
          <w:numId w:val="36"/>
        </w:numPr>
      </w:pPr>
      <w:r>
        <w:t>The Clinical Practice Research Datalink (CPRD)</w:t>
      </w:r>
    </w:p>
    <w:p w14:paraId="25C59BF3" w14:textId="77777777" w:rsidR="00F71BAF" w:rsidRDefault="00F71BAF" w:rsidP="00F71BAF">
      <w:pPr>
        <w:pStyle w:val="ListParagraph"/>
        <w:numPr>
          <w:ilvl w:val="0"/>
          <w:numId w:val="36"/>
        </w:numPr>
      </w:pPr>
      <w:r>
        <w:t>Extraction of de-identified information about you concerning any eMed3 (i.e. fit notes)</w:t>
      </w:r>
    </w:p>
    <w:p w14:paraId="28FC8961" w14:textId="77777777" w:rsidR="00F71BAF" w:rsidRDefault="00F71BAF" w:rsidP="00F71BAF">
      <w:pPr>
        <w:pStyle w:val="ListParagraph"/>
        <w:numPr>
          <w:ilvl w:val="0"/>
          <w:numId w:val="36"/>
        </w:numPr>
      </w:pPr>
      <w:r>
        <w:t>Statement of Fitness to Work reports (i.e. sick notes), uploaded to NHS Digital, and subsequently passed by NHS Digital to the Department of Work and Pensions</w:t>
      </w:r>
    </w:p>
    <w:p w14:paraId="7B2F0861" w14:textId="77777777" w:rsidR="006E1059" w:rsidRDefault="00F71BAF" w:rsidP="00F71BAF">
      <w:pPr>
        <w:pStyle w:val="ListParagraph"/>
        <w:numPr>
          <w:ilvl w:val="0"/>
          <w:numId w:val="36"/>
        </w:numPr>
      </w:pPr>
      <w:r>
        <w:t>All extractions and uploading of identifiable information about you to NHS Digital, for any secondary purpose (so-called GPES extractions)</w:t>
      </w:r>
    </w:p>
    <w:p w14:paraId="56616FA4" w14:textId="77777777" w:rsidR="00D16F34" w:rsidRDefault="00D16F34" w:rsidP="00D16F34">
      <w:pPr>
        <w:pStyle w:val="Heading3"/>
      </w:pPr>
      <w:r>
        <w:t>Type 2 opt-out</w:t>
      </w:r>
    </w:p>
    <w:p w14:paraId="7304D0E6" w14:textId="77777777" w:rsidR="00624580" w:rsidRDefault="00624580" w:rsidP="00624580">
      <w:r>
        <w:t>A</w:t>
      </w:r>
      <w:r w:rsidR="00D16F34">
        <w:t xml:space="preserve"> Type 2 opt-out (sometimes referred to as a </w:t>
      </w:r>
      <w:r w:rsidR="00200E6D" w:rsidRPr="00081184">
        <w:rPr>
          <w:b/>
        </w:rPr>
        <w:t>XaaVL</w:t>
      </w:r>
      <w:r w:rsidR="00200E6D" w:rsidRPr="00D16F34">
        <w:rPr>
          <w:b/>
        </w:rPr>
        <w:t xml:space="preserve"> </w:t>
      </w:r>
      <w:r w:rsidR="00200E6D">
        <w:rPr>
          <w:b/>
        </w:rPr>
        <w:t xml:space="preserve">or </w:t>
      </w:r>
      <w:r w:rsidR="00D16F34" w:rsidRPr="00D16F34">
        <w:rPr>
          <w:b/>
        </w:rPr>
        <w:t>9Nu4</w:t>
      </w:r>
      <w:r w:rsidR="00081184">
        <w:rPr>
          <w:b/>
        </w:rPr>
        <w:t xml:space="preserve"> </w:t>
      </w:r>
      <w:r w:rsidR="00D16F34">
        <w:t>opt-out)</w:t>
      </w:r>
      <w:r>
        <w:t xml:space="preserve"> when present in your GP record </w:t>
      </w:r>
      <w:r w:rsidR="00D16F34">
        <w:t xml:space="preserve">acts to control information about you as held by NHS Digital (formerly the “HSCIC”). </w:t>
      </w:r>
      <w:r>
        <w:t>It will not prevent NHS Digital disseminating, sharing, or selling, information about you that is either effectively anonymised (i.e. cannot identify you) or aggregated (i.e. just numbers).</w:t>
      </w:r>
    </w:p>
    <w:p w14:paraId="1ACEFE18" w14:textId="77777777" w:rsidR="005E64ED" w:rsidRDefault="00D16F34" w:rsidP="00D16F34">
      <w:pPr>
        <w:rPr>
          <w:rStyle w:val="Hyperlink"/>
        </w:rPr>
      </w:pPr>
      <w:r>
        <w:t>NHS Digital holds information about you obtained from a variety of sources, such as hospital trusts, mental health services, maternity records, community records, collectively known as Hospital Episode Statistics (HES). It also holds some information from your GP record.</w:t>
      </w:r>
      <w:r w:rsidR="00E13FB3">
        <w:t xml:space="preserve"> </w:t>
      </w:r>
      <w:r>
        <w:t>NHS Digital</w:t>
      </w:r>
      <w:r w:rsidR="005E64ED">
        <w:t xml:space="preserve"> </w:t>
      </w:r>
      <w:r>
        <w:t>handles your information</w:t>
      </w:r>
      <w:r w:rsidR="005E64ED" w:rsidRPr="005E64ED">
        <w:t xml:space="preserve"> </w:t>
      </w:r>
      <w:r w:rsidR="005E64ED">
        <w:t>with</w:t>
      </w:r>
      <w:r w:rsidR="005E64ED" w:rsidRPr="005E64ED">
        <w:t xml:space="preserve"> a new tool that people can use to opt out of their confidential patient information being used for reasons other than their individual care and treatment. It will be secure and accessible, and wil</w:t>
      </w:r>
      <w:r w:rsidR="00E13FB3">
        <w:t xml:space="preserve">l be available from 25 May 2018 - </w:t>
      </w:r>
      <w:hyperlink r:id="rId16" w:history="1">
        <w:r w:rsidR="005E64ED" w:rsidRPr="00D70B19">
          <w:rPr>
            <w:rStyle w:val="Hyperlink"/>
          </w:rPr>
          <w:t>https://digital.nhs.uk/services/national-data-opt-out-programme</w:t>
        </w:r>
      </w:hyperlink>
    </w:p>
    <w:p w14:paraId="11F69FFC" w14:textId="77777777" w:rsidR="00DC4626" w:rsidRPr="00DC4626" w:rsidRDefault="00DC4626" w:rsidP="00DC4626">
      <w:pPr>
        <w:pStyle w:val="Heading2"/>
        <w:rPr>
          <w:lang w:eastAsia="en-GB"/>
        </w:rPr>
      </w:pPr>
      <w:r w:rsidRPr="00DC4626">
        <w:rPr>
          <w:lang w:eastAsia="en-GB"/>
        </w:rPr>
        <w:lastRenderedPageBreak/>
        <w:t>How the NHS and care services use your information</w:t>
      </w:r>
    </w:p>
    <w:p w14:paraId="3D64420A" w14:textId="77777777" w:rsidR="00DC4626" w:rsidRPr="00DC4626" w:rsidRDefault="00DC4626" w:rsidP="00DC4626">
      <w:pPr>
        <w:rPr>
          <w:lang w:eastAsia="en-GB"/>
        </w:rPr>
      </w:pPr>
      <w:r>
        <w:rPr>
          <w:lang w:eastAsia="en-GB"/>
        </w:rPr>
        <w:t>Ayton and Snainton Medical Practice</w:t>
      </w:r>
      <w:r w:rsidRPr="00DC4626">
        <w:rPr>
          <w:lang w:eastAsia="en-GB"/>
        </w:rPr>
        <w:t xml:space="preserve"> is one of many organisations working in the health and care system to improve ca</w:t>
      </w:r>
      <w:r>
        <w:rPr>
          <w:lang w:eastAsia="en-GB"/>
        </w:rPr>
        <w:t>re for patients and the public</w:t>
      </w:r>
      <w:r w:rsidRPr="00DC4626">
        <w:rPr>
          <w:lang w:eastAsia="en-GB"/>
        </w:rPr>
        <w:t xml:space="preserve">.  </w:t>
      </w:r>
    </w:p>
    <w:p w14:paraId="4A465C03" w14:textId="77777777" w:rsidR="00DC4626" w:rsidRPr="00DC4626" w:rsidRDefault="00DC4626" w:rsidP="00DC4626">
      <w:pPr>
        <w:rPr>
          <w:lang w:eastAsia="en-GB"/>
        </w:rPr>
      </w:pPr>
      <w:r w:rsidRPr="00DC4626">
        <w:rPr>
          <w:lang w:eastAsia="en-GB"/>
        </w:rPr>
        <w:t>Whenever you use a health or care service, such as attending Accident &amp; Emergency or using Community Care services, important information about you is collected in a patient record for that service. Collecting this information helps to ensure you get the best possible care and treatment.</w:t>
      </w:r>
    </w:p>
    <w:p w14:paraId="0844CBE4" w14:textId="77777777" w:rsidR="00DC4626" w:rsidRPr="00DC4626" w:rsidRDefault="00DC4626" w:rsidP="00DC4626">
      <w:pPr>
        <w:rPr>
          <w:lang w:eastAsia="en-GB"/>
        </w:rPr>
      </w:pPr>
      <w:r w:rsidRPr="00DC4626">
        <w:rPr>
          <w:lang w:eastAsia="en-GB"/>
        </w:rPr>
        <w:t>The information collected about you when you use these services can also be used and provided to other organisations for purposes beyond your individual care, for instance to help with:</w:t>
      </w:r>
    </w:p>
    <w:p w14:paraId="524E936A" w14:textId="77777777" w:rsidR="00DC4626" w:rsidRPr="00DC4626" w:rsidRDefault="00DC4626" w:rsidP="00DC4626">
      <w:pPr>
        <w:rPr>
          <w:lang w:eastAsia="en-GB"/>
        </w:rPr>
      </w:pPr>
      <w:r w:rsidRPr="00DC4626">
        <w:rPr>
          <w:lang w:eastAsia="en-GB"/>
        </w:rPr>
        <w:t>•</w:t>
      </w:r>
      <w:r w:rsidRPr="00DC4626">
        <w:rPr>
          <w:lang w:eastAsia="en-GB"/>
        </w:rPr>
        <w:tab/>
        <w:t>improving the quality and standards of care provided</w:t>
      </w:r>
    </w:p>
    <w:p w14:paraId="2B7A1C15" w14:textId="77777777" w:rsidR="00DC4626" w:rsidRPr="00DC4626" w:rsidRDefault="00DC4626" w:rsidP="00DC4626">
      <w:pPr>
        <w:rPr>
          <w:lang w:eastAsia="en-GB"/>
        </w:rPr>
      </w:pPr>
      <w:r w:rsidRPr="00DC4626">
        <w:rPr>
          <w:lang w:eastAsia="en-GB"/>
        </w:rPr>
        <w:t>•</w:t>
      </w:r>
      <w:r w:rsidRPr="00DC4626">
        <w:rPr>
          <w:lang w:eastAsia="en-GB"/>
        </w:rPr>
        <w:tab/>
        <w:t xml:space="preserve">research into the development of new treatments </w:t>
      </w:r>
    </w:p>
    <w:p w14:paraId="06940B8D" w14:textId="77777777" w:rsidR="00DC4626" w:rsidRPr="00DC4626" w:rsidRDefault="00DC4626" w:rsidP="00DC4626">
      <w:pPr>
        <w:rPr>
          <w:lang w:eastAsia="en-GB"/>
        </w:rPr>
      </w:pPr>
      <w:r w:rsidRPr="00DC4626">
        <w:rPr>
          <w:lang w:eastAsia="en-GB"/>
        </w:rPr>
        <w:t>•</w:t>
      </w:r>
      <w:r w:rsidRPr="00DC4626">
        <w:rPr>
          <w:lang w:eastAsia="en-GB"/>
        </w:rPr>
        <w:tab/>
        <w:t>preventing illness and diseases</w:t>
      </w:r>
    </w:p>
    <w:p w14:paraId="788BE35B" w14:textId="77777777" w:rsidR="00DC4626" w:rsidRPr="00DC4626" w:rsidRDefault="00DC4626" w:rsidP="00DC4626">
      <w:pPr>
        <w:rPr>
          <w:lang w:eastAsia="en-GB"/>
        </w:rPr>
      </w:pPr>
      <w:r w:rsidRPr="00DC4626">
        <w:rPr>
          <w:lang w:eastAsia="en-GB"/>
        </w:rPr>
        <w:t>•</w:t>
      </w:r>
      <w:r w:rsidRPr="00DC4626">
        <w:rPr>
          <w:lang w:eastAsia="en-GB"/>
        </w:rPr>
        <w:tab/>
        <w:t>monitoring safety</w:t>
      </w:r>
    </w:p>
    <w:p w14:paraId="299E10AC" w14:textId="77777777" w:rsidR="00DC4626" w:rsidRPr="00DC4626" w:rsidRDefault="00DC4626" w:rsidP="00DC4626">
      <w:pPr>
        <w:rPr>
          <w:lang w:eastAsia="en-GB"/>
        </w:rPr>
      </w:pPr>
      <w:r w:rsidRPr="00DC4626">
        <w:rPr>
          <w:lang w:eastAsia="en-GB"/>
        </w:rPr>
        <w:t>•</w:t>
      </w:r>
      <w:r w:rsidRPr="00DC4626">
        <w:rPr>
          <w:lang w:eastAsia="en-GB"/>
        </w:rPr>
        <w:tab/>
        <w:t>planning services</w:t>
      </w:r>
    </w:p>
    <w:p w14:paraId="2FF25EA4" w14:textId="77777777" w:rsidR="00DC4626" w:rsidRPr="00DC4626" w:rsidRDefault="00DC4626" w:rsidP="00DC4626">
      <w:pPr>
        <w:rPr>
          <w:lang w:eastAsia="en-GB"/>
        </w:rPr>
      </w:pPr>
      <w:r w:rsidRPr="00DC4626">
        <w:rPr>
          <w:lang w:eastAsia="en-GB"/>
        </w:rPr>
        <w:t xml:space="preserve">This may only take place when there is a clear legal basis to use this information. All these uses help to provide better health and care for you, your family and future generations. Confidential patient information about your health and care is only used like this where allowed by law. </w:t>
      </w:r>
    </w:p>
    <w:p w14:paraId="00259059" w14:textId="77777777" w:rsidR="00DC4626" w:rsidRPr="00DC4626" w:rsidRDefault="00DC4626" w:rsidP="00DC4626">
      <w:pPr>
        <w:rPr>
          <w:lang w:eastAsia="en-GB"/>
        </w:rPr>
      </w:pPr>
      <w:r w:rsidRPr="00DC4626">
        <w:rPr>
          <w:lang w:eastAsia="en-GB"/>
        </w:rPr>
        <w:t>Most of the time, anonymised data is used for research and planning so that you cannot be identified in which case your confidential patient information isn’t needed.</w:t>
      </w:r>
    </w:p>
    <w:p w14:paraId="3C1F66D9" w14:textId="77777777" w:rsidR="00DC4626" w:rsidRPr="00DC4626" w:rsidRDefault="00DC4626" w:rsidP="00DC4626">
      <w:pPr>
        <w:rPr>
          <w:lang w:eastAsia="en-GB"/>
        </w:rPr>
      </w:pPr>
      <w:r w:rsidRPr="00DC4626">
        <w:rPr>
          <w:lang w:eastAsia="en-GB"/>
        </w:rPr>
        <w:t>You have a choice about whether you want your confidential patient information to be used in this way. If you are happy with this use of information you do not need to do anything. If you do choose to opt out your confidential patient information will still be used to support your individual care.</w:t>
      </w:r>
    </w:p>
    <w:p w14:paraId="1BB9555F" w14:textId="77777777" w:rsidR="00DC4626" w:rsidRPr="00DC4626" w:rsidRDefault="00DC4626" w:rsidP="00DC4626">
      <w:pPr>
        <w:rPr>
          <w:lang w:eastAsia="en-GB"/>
        </w:rPr>
      </w:pPr>
      <w:r w:rsidRPr="00DC4626">
        <w:rPr>
          <w:lang w:eastAsia="en-GB"/>
        </w:rPr>
        <w:t>To find out more or to register your choice to opt out, please visit</w:t>
      </w:r>
      <w:r>
        <w:rPr>
          <w:lang w:eastAsia="en-GB"/>
        </w:rPr>
        <w:t xml:space="preserve"> </w:t>
      </w:r>
      <w:r w:rsidRPr="00DC4626">
        <w:rPr>
          <w:lang w:eastAsia="en-GB"/>
        </w:rPr>
        <w:t xml:space="preserve"> www.nhs.uk/your-nhs-data-matters.  On this web page you will:</w:t>
      </w:r>
    </w:p>
    <w:p w14:paraId="300CEAC4" w14:textId="77777777" w:rsidR="00DC4626" w:rsidRPr="00DC4626" w:rsidRDefault="00DC4626" w:rsidP="00DC4626">
      <w:pPr>
        <w:rPr>
          <w:lang w:eastAsia="en-GB"/>
        </w:rPr>
      </w:pPr>
      <w:r w:rsidRPr="00DC4626">
        <w:rPr>
          <w:lang w:eastAsia="en-GB"/>
        </w:rPr>
        <w:t>•</w:t>
      </w:r>
      <w:r w:rsidRPr="00DC4626">
        <w:rPr>
          <w:lang w:eastAsia="en-GB"/>
        </w:rPr>
        <w:tab/>
        <w:t>See what is meant by confidential patient information</w:t>
      </w:r>
    </w:p>
    <w:p w14:paraId="7A971F17" w14:textId="77777777" w:rsidR="00DC4626" w:rsidRPr="00DC4626" w:rsidRDefault="00DC4626" w:rsidP="00DC4626">
      <w:pPr>
        <w:ind w:left="720" w:hanging="720"/>
        <w:rPr>
          <w:lang w:eastAsia="en-GB"/>
        </w:rPr>
      </w:pPr>
      <w:r w:rsidRPr="00DC4626">
        <w:rPr>
          <w:lang w:eastAsia="en-GB"/>
        </w:rPr>
        <w:t>•</w:t>
      </w:r>
      <w:r w:rsidRPr="00DC4626">
        <w:rPr>
          <w:lang w:eastAsia="en-GB"/>
        </w:rPr>
        <w:tab/>
        <w:t>Find examples of when confidential patient information is used for individual care and examples of when it is used for purposes beyond individual care</w:t>
      </w:r>
    </w:p>
    <w:p w14:paraId="1290B6E9" w14:textId="77777777" w:rsidR="00DC4626" w:rsidRPr="00DC4626" w:rsidRDefault="00DC4626" w:rsidP="00DC4626">
      <w:pPr>
        <w:rPr>
          <w:lang w:eastAsia="en-GB"/>
        </w:rPr>
      </w:pPr>
      <w:r w:rsidRPr="00DC4626">
        <w:rPr>
          <w:lang w:eastAsia="en-GB"/>
        </w:rPr>
        <w:t>•</w:t>
      </w:r>
      <w:r w:rsidRPr="00DC4626">
        <w:rPr>
          <w:lang w:eastAsia="en-GB"/>
        </w:rPr>
        <w:tab/>
        <w:t>Find out more about the benefits of sharing data</w:t>
      </w:r>
    </w:p>
    <w:p w14:paraId="54C5BE5E" w14:textId="77777777" w:rsidR="00DC4626" w:rsidRPr="00DC4626" w:rsidRDefault="00DC4626" w:rsidP="00DC4626">
      <w:pPr>
        <w:rPr>
          <w:lang w:eastAsia="en-GB"/>
        </w:rPr>
      </w:pPr>
      <w:r w:rsidRPr="00DC4626">
        <w:rPr>
          <w:lang w:eastAsia="en-GB"/>
        </w:rPr>
        <w:t>•</w:t>
      </w:r>
      <w:r w:rsidRPr="00DC4626">
        <w:rPr>
          <w:lang w:eastAsia="en-GB"/>
        </w:rPr>
        <w:tab/>
        <w:t>Understand more about who uses the data</w:t>
      </w:r>
    </w:p>
    <w:p w14:paraId="4124FF0E" w14:textId="77777777" w:rsidR="00DC4626" w:rsidRPr="00DC4626" w:rsidRDefault="00DC4626" w:rsidP="00DC4626">
      <w:pPr>
        <w:rPr>
          <w:lang w:eastAsia="en-GB"/>
        </w:rPr>
      </w:pPr>
      <w:r w:rsidRPr="00DC4626">
        <w:rPr>
          <w:lang w:eastAsia="en-GB"/>
        </w:rPr>
        <w:t>•</w:t>
      </w:r>
      <w:r w:rsidRPr="00DC4626">
        <w:rPr>
          <w:lang w:eastAsia="en-GB"/>
        </w:rPr>
        <w:tab/>
        <w:t>Find out how your data is protected</w:t>
      </w:r>
    </w:p>
    <w:p w14:paraId="43598CEF" w14:textId="77777777" w:rsidR="00DC4626" w:rsidRPr="00DC4626" w:rsidRDefault="00DC4626" w:rsidP="00DC4626">
      <w:pPr>
        <w:rPr>
          <w:lang w:eastAsia="en-GB"/>
        </w:rPr>
      </w:pPr>
      <w:r w:rsidRPr="00DC4626">
        <w:rPr>
          <w:lang w:eastAsia="en-GB"/>
        </w:rPr>
        <w:t>•</w:t>
      </w:r>
      <w:r w:rsidRPr="00DC4626">
        <w:rPr>
          <w:lang w:eastAsia="en-GB"/>
        </w:rPr>
        <w:tab/>
        <w:t>Be able to access the system to view, set or change your opt-out setting</w:t>
      </w:r>
    </w:p>
    <w:p w14:paraId="5D80864A" w14:textId="77777777" w:rsidR="00DC4626" w:rsidRPr="00DC4626" w:rsidRDefault="00DC4626" w:rsidP="00DC4626">
      <w:pPr>
        <w:ind w:left="720" w:hanging="720"/>
        <w:rPr>
          <w:lang w:eastAsia="en-GB"/>
        </w:rPr>
      </w:pPr>
      <w:r w:rsidRPr="00DC4626">
        <w:rPr>
          <w:lang w:eastAsia="en-GB"/>
        </w:rPr>
        <w:t>•</w:t>
      </w:r>
      <w:r w:rsidRPr="00DC4626">
        <w:rPr>
          <w:lang w:eastAsia="en-GB"/>
        </w:rPr>
        <w:tab/>
        <w:t xml:space="preserve">Find the contact telephone number if you want to know any more or to set/change your opt-out by phone </w:t>
      </w:r>
    </w:p>
    <w:p w14:paraId="26AC9A14" w14:textId="77777777" w:rsidR="00DC4626" w:rsidRPr="00DC4626" w:rsidRDefault="00DC4626" w:rsidP="00DC4626">
      <w:pPr>
        <w:rPr>
          <w:lang w:eastAsia="en-GB"/>
        </w:rPr>
      </w:pPr>
      <w:r w:rsidRPr="00DC4626">
        <w:rPr>
          <w:lang w:eastAsia="en-GB"/>
        </w:rPr>
        <w:t>•</w:t>
      </w:r>
      <w:r w:rsidRPr="00DC4626">
        <w:rPr>
          <w:lang w:eastAsia="en-GB"/>
        </w:rPr>
        <w:tab/>
        <w:t>See the situations where the opt-out will not apply</w:t>
      </w:r>
    </w:p>
    <w:p w14:paraId="469FB8E6" w14:textId="77777777" w:rsidR="00DC4626" w:rsidRPr="00DC4626" w:rsidRDefault="00DC4626" w:rsidP="00DC4626">
      <w:pPr>
        <w:rPr>
          <w:lang w:eastAsia="en-GB"/>
        </w:rPr>
      </w:pPr>
    </w:p>
    <w:p w14:paraId="78851BE7" w14:textId="77777777" w:rsidR="00DC4626" w:rsidRPr="00DC4626" w:rsidRDefault="00DC4626" w:rsidP="00DC4626">
      <w:pPr>
        <w:rPr>
          <w:lang w:eastAsia="en-GB"/>
        </w:rPr>
      </w:pPr>
      <w:r w:rsidRPr="00DC4626">
        <w:rPr>
          <w:lang w:eastAsia="en-GB"/>
        </w:rPr>
        <w:t>You can also find out more about how patient information is used at:</w:t>
      </w:r>
    </w:p>
    <w:p w14:paraId="258C70A5" w14:textId="77777777" w:rsidR="00DC4626" w:rsidRPr="00DC4626" w:rsidRDefault="00DC4626" w:rsidP="00DC4626">
      <w:pPr>
        <w:rPr>
          <w:lang w:eastAsia="en-GB"/>
        </w:rPr>
      </w:pPr>
      <w:r w:rsidRPr="00DC4626">
        <w:rPr>
          <w:lang w:eastAsia="en-GB"/>
        </w:rPr>
        <w:t>https://www.hra.nhs.uk/information-about-patients/ (which covers health and care research); and</w:t>
      </w:r>
    </w:p>
    <w:p w14:paraId="17CA2A02" w14:textId="77777777" w:rsidR="00DC4626" w:rsidRPr="00DC4626" w:rsidRDefault="00DC4626" w:rsidP="00DC4626">
      <w:pPr>
        <w:rPr>
          <w:lang w:eastAsia="en-GB"/>
        </w:rPr>
      </w:pPr>
      <w:r w:rsidRPr="00DC4626">
        <w:rPr>
          <w:lang w:eastAsia="en-GB"/>
        </w:rPr>
        <w:t>https://understandingpatientdata.org.uk/what-you-need-know (which covers how and why patient information is used, the safeguards and how decisions are made)</w:t>
      </w:r>
    </w:p>
    <w:p w14:paraId="41BA4DD1" w14:textId="77777777" w:rsidR="00DC4626" w:rsidRPr="00DC4626" w:rsidRDefault="00DC4626" w:rsidP="00DC4626">
      <w:pPr>
        <w:rPr>
          <w:lang w:eastAsia="en-GB"/>
        </w:rPr>
      </w:pPr>
      <w:r w:rsidRPr="00DC4626">
        <w:rPr>
          <w:lang w:eastAsia="en-GB"/>
        </w:rPr>
        <w:t>You can change your mind about your choice at any time.</w:t>
      </w:r>
    </w:p>
    <w:p w14:paraId="23482285" w14:textId="77777777" w:rsidR="00DC4626" w:rsidRPr="00DC4626" w:rsidRDefault="00DC4626" w:rsidP="00DC4626">
      <w:pPr>
        <w:rPr>
          <w:lang w:eastAsia="en-GB"/>
        </w:rPr>
      </w:pPr>
      <w:r w:rsidRPr="00DC4626">
        <w:rPr>
          <w:lang w:eastAsia="en-GB"/>
        </w:rPr>
        <w:t>Data being used or shared for purposes beyond individual care does not include your data being shared with insurance companies or used for marketing purposes and data would only be used in this way with your specific agreement.</w:t>
      </w:r>
    </w:p>
    <w:p w14:paraId="216108C2" w14:textId="6515FAE3" w:rsidR="00DC4626" w:rsidRPr="00DC4626" w:rsidRDefault="00DC4626" w:rsidP="00DC4626">
      <w:pPr>
        <w:rPr>
          <w:lang w:eastAsia="en-GB"/>
        </w:rPr>
      </w:pPr>
      <w:r w:rsidRPr="00DC4626">
        <w:rPr>
          <w:lang w:eastAsia="en-GB"/>
        </w:rPr>
        <w:t xml:space="preserve">Health and care organisations have until 2020 to put systems and processes in place so they can be compliant with the national data opt-out and apply your choice to any confidential patient information they use or share for purposes beyond your individual care. Our organisation is compliant with the national data opt-out policy. </w:t>
      </w:r>
    </w:p>
    <w:p w14:paraId="2299B60C" w14:textId="77777777" w:rsidR="00DC4626" w:rsidRDefault="00DC4626" w:rsidP="00D16F34"/>
    <w:p w14:paraId="7DE9AD58" w14:textId="77777777" w:rsidR="00175659" w:rsidRDefault="00175659" w:rsidP="00175659">
      <w:pPr>
        <w:pStyle w:val="Heading1"/>
      </w:pPr>
      <w:bookmarkStart w:id="3" w:name="_Toc514945663"/>
      <w:r>
        <w:lastRenderedPageBreak/>
        <w:t>E</w:t>
      </w:r>
      <w:r w:rsidR="000F4801">
        <w:t>lectronic Patient Records (EPR) s</w:t>
      </w:r>
      <w:r>
        <w:t>ystem</w:t>
      </w:r>
      <w:bookmarkEnd w:id="3"/>
    </w:p>
    <w:p w14:paraId="08ABF1A6" w14:textId="77777777" w:rsidR="00703245" w:rsidRDefault="007E2156" w:rsidP="00175659">
      <w:r>
        <w:rPr>
          <w:noProof/>
          <w:lang w:val="en-GB" w:eastAsia="en-GB"/>
        </w:rPr>
        <w:drawing>
          <wp:inline distT="0" distB="0" distL="0" distR="0" wp14:anchorId="7E2936B7" wp14:editId="0E250883">
            <wp:extent cx="5640705" cy="2581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PR.jpg"/>
                    <pic:cNvPicPr/>
                  </pic:nvPicPr>
                  <pic:blipFill rotWithShape="1">
                    <a:blip r:embed="rId17">
                      <a:extLst>
                        <a:ext uri="{28A0092B-C50C-407E-A947-70E740481C1C}">
                          <a14:useLocalDpi xmlns:a14="http://schemas.microsoft.com/office/drawing/2010/main" val="0"/>
                        </a:ext>
                      </a:extLst>
                    </a:blip>
                    <a:srcRect b="33600"/>
                    <a:stretch/>
                  </pic:blipFill>
                  <pic:spPr bwMode="auto">
                    <a:xfrm>
                      <a:off x="0" y="0"/>
                      <a:ext cx="5640705" cy="2581275"/>
                    </a:xfrm>
                    <a:prstGeom prst="rect">
                      <a:avLst/>
                    </a:prstGeom>
                    <a:ln>
                      <a:noFill/>
                    </a:ln>
                    <a:extLst>
                      <a:ext uri="{53640926-AAD7-44D8-BBD7-CCE9431645EC}">
                        <a14:shadowObscured xmlns:a14="http://schemas.microsoft.com/office/drawing/2010/main"/>
                      </a:ext>
                    </a:extLst>
                  </pic:spPr>
                </pic:pic>
              </a:graphicData>
            </a:graphic>
          </wp:inline>
        </w:drawing>
      </w:r>
    </w:p>
    <w:p w14:paraId="47621757" w14:textId="77777777" w:rsidR="00E6631B" w:rsidRDefault="00175659" w:rsidP="00966625">
      <w:pPr>
        <w:pStyle w:val="TableHeading"/>
      </w:pPr>
      <w:r>
        <w:t>This practice uses an</w:t>
      </w:r>
      <w:r w:rsidRPr="00605AB3">
        <w:t xml:space="preserve"> EPR</w:t>
      </w:r>
      <w:r w:rsidR="000F4801">
        <w:t xml:space="preserve"> (</w:t>
      </w:r>
      <w:r w:rsidR="000F4801" w:rsidRPr="00E6631B">
        <w:t>Electronic Patient Record</w:t>
      </w:r>
      <w:r w:rsidR="000F4801">
        <w:t>)</w:t>
      </w:r>
      <w:r w:rsidRPr="00605AB3">
        <w:t xml:space="preserve"> </w:t>
      </w:r>
      <w:r w:rsidR="00E6631B">
        <w:t>computer service</w:t>
      </w:r>
      <w:r>
        <w:t xml:space="preserve"> </w:t>
      </w:r>
      <w:r w:rsidR="00966625">
        <w:t>supplied by</w:t>
      </w:r>
      <w:r w:rsidR="00E6631B">
        <w:t xml:space="preserve"> an NHS-</w:t>
      </w:r>
      <w:r>
        <w:t xml:space="preserve">approved </w:t>
      </w:r>
      <w:r w:rsidR="00966625">
        <w:t>health it systems company</w:t>
      </w:r>
      <w:r>
        <w:t xml:space="preserve"> </w:t>
      </w:r>
      <w:r w:rsidR="00E6631B">
        <w:t>who are located</w:t>
      </w:r>
      <w:r>
        <w:t xml:space="preserve"> in </w:t>
      </w:r>
      <w:r w:rsidR="00E6631B">
        <w:t>England</w:t>
      </w:r>
      <w:r w:rsidR="00966625">
        <w:t xml:space="preserve"> -</w:t>
      </w:r>
      <w:r w:rsidRPr="00605AB3">
        <w:t xml:space="preserve"> </w:t>
      </w:r>
      <w:r w:rsidR="00E6631B">
        <w:t>for storing and processing your medical records digitally</w:t>
      </w:r>
      <w:r w:rsidR="002530B3">
        <w:t xml:space="preserve">. Your personal data is referred to </w:t>
      </w:r>
      <w:r w:rsidR="00E6631B">
        <w:t>as a</w:t>
      </w:r>
      <w:r w:rsidR="000F4801">
        <w:t xml:space="preserve"> Summary Care Record</w:t>
      </w:r>
    </w:p>
    <w:p w14:paraId="19263AA0" w14:textId="77777777" w:rsidR="00175659" w:rsidRDefault="000F4801" w:rsidP="00175659">
      <w:r>
        <w:br/>
      </w:r>
      <w:r w:rsidR="00E6631B">
        <w:t>This system</w:t>
      </w:r>
      <w:r w:rsidR="00175659">
        <w:t xml:space="preserve"> </w:t>
      </w:r>
      <w:r w:rsidR="00175659" w:rsidRPr="00605AB3">
        <w:t>has been developed to help us treat our patients more effectively and to give healthcare staff quicker and easier access to up-to-date information about your treatment.</w:t>
      </w:r>
      <w:r w:rsidR="00966625">
        <w:t xml:space="preserve"> </w:t>
      </w:r>
      <w:r w:rsidR="00175659" w:rsidRPr="00A117ED">
        <w:t xml:space="preserve">All </w:t>
      </w:r>
      <w:r w:rsidR="00175659">
        <w:t>practice</w:t>
      </w:r>
      <w:r w:rsidR="00175659" w:rsidRPr="00A117ED">
        <w:t xml:space="preserve"> staff who are directly involved with your care will have some level of access to this system, which will be updated at ea</w:t>
      </w:r>
      <w:r w:rsidR="00175659">
        <w:t>ch point of a patient’s care.</w:t>
      </w:r>
      <w:r w:rsidR="00175659" w:rsidRPr="00A117ED">
        <w:t xml:space="preserve"> </w:t>
      </w:r>
      <w:r w:rsidR="00175659">
        <w:t>Y</w:t>
      </w:r>
      <w:r w:rsidR="00175659" w:rsidRPr="00A117ED">
        <w:t xml:space="preserve">our personal </w:t>
      </w:r>
      <w:r w:rsidR="00966625">
        <w:t>EPR</w:t>
      </w:r>
      <w:r w:rsidR="00175659" w:rsidRPr="00A117ED">
        <w:t xml:space="preserve"> </w:t>
      </w:r>
      <w:r>
        <w:t>is referred to as a</w:t>
      </w:r>
      <w:r w:rsidRPr="000F4801">
        <w:t xml:space="preserve"> </w:t>
      </w:r>
      <w:r w:rsidRPr="000F4801">
        <w:rPr>
          <w:b/>
        </w:rPr>
        <w:t>Summary Care Record</w:t>
      </w:r>
      <w:r w:rsidRPr="000F4801">
        <w:t xml:space="preserve"> </w:t>
      </w:r>
      <w:r>
        <w:t>-</w:t>
      </w:r>
      <w:r w:rsidRPr="000F4801">
        <w:t xml:space="preserve"> an example of a database that processes your data for primary medical uses only, that is for the provision of direct medical care by healthcare professionals.</w:t>
      </w:r>
      <w:r>
        <w:t xml:space="preserve"> Your records </w:t>
      </w:r>
      <w:r w:rsidR="00175659" w:rsidRPr="00A117ED">
        <w:t>will include important information about your health, including medical history, medications, current prescriptions, allergies, laboratory test results, radiology images, immunisation status and more.  It will also include the required personal information we need for our records, including name, date of birth, address, contact phone number an</w:t>
      </w:r>
      <w:r w:rsidR="00966625">
        <w:t>d next of kin contact details.</w:t>
      </w:r>
    </w:p>
    <w:p w14:paraId="6AA3D3AE" w14:textId="77777777" w:rsidR="00175659" w:rsidRDefault="00175659" w:rsidP="00175659">
      <w:pPr>
        <w:pStyle w:val="Heading2"/>
      </w:pPr>
      <w:r>
        <w:t xml:space="preserve">Who can see my </w:t>
      </w:r>
      <w:r w:rsidR="00EA1F5B" w:rsidRPr="00EA1F5B">
        <w:rPr>
          <w:b/>
        </w:rPr>
        <w:t xml:space="preserve">NHS </w:t>
      </w:r>
      <w:r w:rsidR="000F4801" w:rsidRPr="00EA1F5B">
        <w:rPr>
          <w:b/>
        </w:rPr>
        <w:t>Summary Care</w:t>
      </w:r>
      <w:r w:rsidR="000F4801">
        <w:t xml:space="preserve"> Record</w:t>
      </w:r>
      <w:r>
        <w:t>?</w:t>
      </w:r>
    </w:p>
    <w:p w14:paraId="29FCA5F6" w14:textId="77777777" w:rsidR="00175659" w:rsidRDefault="00175659" w:rsidP="00175659">
      <w:r>
        <w:t>Here at the practice we have tight controls in place to ensure that only those directly involved in your care will be allowed access to your Electronic Patient Record</w:t>
      </w:r>
      <w:r w:rsidR="00966625" w:rsidRPr="00966625">
        <w:t xml:space="preserve"> </w:t>
      </w:r>
      <w:r w:rsidR="00966625">
        <w:t>and they will only have access to the relevant parts of your Electronic Patient Record that they need in order to do their job.</w:t>
      </w:r>
      <w:r w:rsidR="003F4ACB">
        <w:t xml:space="preserve"> </w:t>
      </w:r>
      <w:r>
        <w:t xml:space="preserve">Therefore, anyone </w:t>
      </w:r>
      <w:r w:rsidR="00966625">
        <w:t>who has access to your records:</w:t>
      </w:r>
    </w:p>
    <w:p w14:paraId="5C77897C" w14:textId="77777777" w:rsidR="00175659" w:rsidRDefault="00175659" w:rsidP="00175659">
      <w:pPr>
        <w:pStyle w:val="ListParagraph"/>
        <w:numPr>
          <w:ilvl w:val="0"/>
          <w:numId w:val="35"/>
        </w:numPr>
      </w:pPr>
      <w:r>
        <w:t>Must be directly involved in your car</w:t>
      </w:r>
      <w:r w:rsidR="00E6631B">
        <w:t>e and treatment at the practice</w:t>
      </w:r>
    </w:p>
    <w:p w14:paraId="70E23FF2" w14:textId="77777777" w:rsidR="00175659" w:rsidRDefault="00175659" w:rsidP="00175659">
      <w:pPr>
        <w:pStyle w:val="ListParagraph"/>
        <w:numPr>
          <w:ilvl w:val="0"/>
          <w:numId w:val="35"/>
        </w:numPr>
      </w:pPr>
      <w:r>
        <w:t>Will have been assigned a secure access method</w:t>
      </w:r>
      <w:r w:rsidR="00E6631B">
        <w:t xml:space="preserve"> which uniquely identifies them</w:t>
      </w:r>
    </w:p>
    <w:p w14:paraId="32BC2851" w14:textId="77777777" w:rsidR="00175659" w:rsidRDefault="00175659" w:rsidP="00175659">
      <w:pPr>
        <w:pStyle w:val="ListParagraph"/>
        <w:numPr>
          <w:ilvl w:val="0"/>
          <w:numId w:val="35"/>
        </w:numPr>
      </w:pPr>
      <w:r>
        <w:t>Will only see the inform</w:t>
      </w:r>
      <w:r w:rsidR="00E6631B">
        <w:t>ation they need to do their job</w:t>
      </w:r>
    </w:p>
    <w:p w14:paraId="77637993" w14:textId="77777777" w:rsidR="00175659" w:rsidRDefault="00175659" w:rsidP="00175659">
      <w:pPr>
        <w:pStyle w:val="ListParagraph"/>
        <w:numPr>
          <w:ilvl w:val="0"/>
          <w:numId w:val="35"/>
        </w:numPr>
      </w:pPr>
      <w:r>
        <w:t>Will have their details recorded for every action that is taken on the system</w:t>
      </w:r>
    </w:p>
    <w:p w14:paraId="3E3BE78D" w14:textId="77777777" w:rsidR="005350E4" w:rsidRDefault="00FC686D" w:rsidP="001C6E22">
      <w:pPr>
        <w:pStyle w:val="Heading1"/>
      </w:pPr>
      <w:bookmarkStart w:id="4" w:name="_Toc514945664"/>
      <w:r>
        <w:lastRenderedPageBreak/>
        <w:t xml:space="preserve">How long do </w:t>
      </w:r>
      <w:r w:rsidR="00E6631B">
        <w:t>you</w:t>
      </w:r>
      <w:r>
        <w:t xml:space="preserve"> keep medical records for?</w:t>
      </w:r>
      <w:bookmarkEnd w:id="4"/>
    </w:p>
    <w:p w14:paraId="1B2EDC79" w14:textId="77777777" w:rsidR="001C6E22" w:rsidRDefault="007E2156" w:rsidP="005350E4">
      <w:r>
        <w:rPr>
          <w:noProof/>
          <w:lang w:val="en-GB" w:eastAsia="en-GB"/>
        </w:rPr>
        <w:drawing>
          <wp:inline distT="0" distB="0" distL="0" distR="0" wp14:anchorId="3DC45126" wp14:editId="2F69E431">
            <wp:extent cx="5618661" cy="246697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ow-long-records-kept.jpg"/>
                    <pic:cNvPicPr/>
                  </pic:nvPicPr>
                  <pic:blipFill>
                    <a:blip r:embed="rId18">
                      <a:extLst>
                        <a:ext uri="{28A0092B-C50C-407E-A947-70E740481C1C}">
                          <a14:useLocalDpi xmlns:a14="http://schemas.microsoft.com/office/drawing/2010/main" val="0"/>
                        </a:ext>
                      </a:extLst>
                    </a:blip>
                    <a:stretch>
                      <a:fillRect/>
                    </a:stretch>
                  </pic:blipFill>
                  <pic:spPr>
                    <a:xfrm>
                      <a:off x="0" y="0"/>
                      <a:ext cx="5622321" cy="2468582"/>
                    </a:xfrm>
                    <a:prstGeom prst="rect">
                      <a:avLst/>
                    </a:prstGeom>
                  </pic:spPr>
                </pic:pic>
              </a:graphicData>
            </a:graphic>
          </wp:inline>
        </w:drawing>
      </w:r>
    </w:p>
    <w:p w14:paraId="6FCCD609" w14:textId="77777777" w:rsidR="00780B77" w:rsidRDefault="00780B77" w:rsidP="001C6E22">
      <w:pPr>
        <w:pStyle w:val="TableHeading"/>
      </w:pPr>
      <w:r>
        <w:t xml:space="preserve">NHS England </w:t>
      </w:r>
      <w:r w:rsidR="00C661CC">
        <w:t>requires</w:t>
      </w:r>
      <w:r>
        <w:t xml:space="preserve"> that GP records should be retained until 10 years after the patient's death or after the patient has permanently left the country, unless th</w:t>
      </w:r>
      <w:r w:rsidR="00C661CC">
        <w:t>ey remain in the European Union</w:t>
      </w:r>
      <w:r w:rsidR="00605AB3">
        <w:t>.</w:t>
      </w:r>
      <w:r w:rsidR="00605AB3" w:rsidRPr="00605AB3">
        <w:t xml:space="preserve"> </w:t>
      </w:r>
      <w:r w:rsidR="00605AB3">
        <w:t xml:space="preserve">Unless the GP is notified otherwise </w:t>
      </w:r>
      <w:r w:rsidR="00605AB3" w:rsidRPr="00605AB3">
        <w:t>the record must be retained for 100 years</w:t>
      </w:r>
      <w:r w:rsidR="00605AB3">
        <w:t>.</w:t>
      </w:r>
    </w:p>
    <w:p w14:paraId="203C0D6F" w14:textId="77777777" w:rsidR="00C661CC" w:rsidRDefault="00C661CC" w:rsidP="00C661CC">
      <w:pPr>
        <w:pStyle w:val="Heading2"/>
      </w:pPr>
      <w:r>
        <w:t>Children and young people</w:t>
      </w:r>
      <w:r w:rsidR="00FC686D">
        <w:t xml:space="preserve"> Records</w:t>
      </w:r>
    </w:p>
    <w:p w14:paraId="3ADC2009" w14:textId="77777777" w:rsidR="00C661CC" w:rsidRDefault="00C661CC" w:rsidP="00C661CC">
      <w:r>
        <w:t>NHS England requires that all types of records for children and young people should be retained until the patient is 25 (or 26 if they are 17 when treatment ends) or eight years after their death, if sooner.</w:t>
      </w:r>
    </w:p>
    <w:p w14:paraId="29C5C267" w14:textId="77777777" w:rsidR="00C661CC" w:rsidRDefault="00C661CC" w:rsidP="00C661CC">
      <w:r>
        <w:t>If a child's illness or death could be relevant to an adult condition or have genetic implications for their family, records may be kept for longer.</w:t>
      </w:r>
    </w:p>
    <w:p w14:paraId="22BFA7AF" w14:textId="77777777" w:rsidR="00C661CC" w:rsidRDefault="00C661CC" w:rsidP="00C661CC">
      <w:pPr>
        <w:pStyle w:val="Heading2"/>
      </w:pPr>
      <w:r>
        <w:t>Maternity records (including obstetric and midwifery records)</w:t>
      </w:r>
    </w:p>
    <w:p w14:paraId="2D90BC3E" w14:textId="77777777" w:rsidR="00C661CC" w:rsidRDefault="00C661CC" w:rsidP="00C661CC">
      <w:r>
        <w:t>NHS England requires that maternity records must be retained for 25 years after the birth of the last child.</w:t>
      </w:r>
    </w:p>
    <w:p w14:paraId="24925DEF" w14:textId="77777777" w:rsidR="00C661CC" w:rsidRDefault="00C661CC" w:rsidP="00C661CC">
      <w:pPr>
        <w:pStyle w:val="Heading2"/>
      </w:pPr>
      <w:r>
        <w:t>Mental health records</w:t>
      </w:r>
    </w:p>
    <w:p w14:paraId="1E2A5146" w14:textId="77777777" w:rsidR="00EA1F5B" w:rsidRPr="006658D0" w:rsidRDefault="00C661CC" w:rsidP="003F4ACB">
      <w:r w:rsidRPr="006658D0">
        <w:t xml:space="preserve">NHS England requires that records of people who have been treated for a mental disorder should be retained for 20 years after the date of last contact between the patient and any healthcare professional employed by the mental health provider, or </w:t>
      </w:r>
      <w:r w:rsidR="00605AB3" w:rsidRPr="006658D0">
        <w:t>8</w:t>
      </w:r>
      <w:r w:rsidRPr="006658D0">
        <w:t xml:space="preserve"> years after the death of the patient if sooner.</w:t>
      </w:r>
    </w:p>
    <w:p w14:paraId="587CADCA" w14:textId="77777777" w:rsidR="008B6140" w:rsidRDefault="008B6140">
      <w:pPr>
        <w:rPr>
          <w:rFonts w:asciiTheme="majorHAnsi" w:eastAsiaTheme="majorEastAsia" w:hAnsiTheme="majorHAnsi" w:cstheme="majorBidi"/>
          <w:caps/>
          <w:color w:val="577188" w:themeColor="accent1" w:themeShade="BF"/>
          <w:sz w:val="24"/>
        </w:rPr>
      </w:pPr>
    </w:p>
    <w:p w14:paraId="42240389" w14:textId="77777777" w:rsidR="00FC47D4" w:rsidRDefault="00FC47D4" w:rsidP="00FC47D4">
      <w:pPr>
        <w:pStyle w:val="Heading1"/>
      </w:pPr>
      <w:bookmarkStart w:id="5" w:name="_Toc514945665"/>
      <w:r w:rsidRPr="00920E2F">
        <w:lastRenderedPageBreak/>
        <w:t>Our Privacy Promise</w:t>
      </w:r>
      <w:bookmarkEnd w:id="5"/>
    </w:p>
    <w:p w14:paraId="7AA880D9" w14:textId="77777777" w:rsidR="00FC47D4" w:rsidRDefault="007E2156" w:rsidP="00FC47D4">
      <w:r>
        <w:rPr>
          <w:noProof/>
          <w:lang w:val="en-GB" w:eastAsia="en-GB"/>
        </w:rPr>
        <w:drawing>
          <wp:inline distT="0" distB="0" distL="0" distR="0" wp14:anchorId="0C63E6EC" wp14:editId="6F9EAB45">
            <wp:extent cx="5702877" cy="2114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ur-Privacy-Promise.jpg"/>
                    <pic:cNvPicPr/>
                  </pic:nvPicPr>
                  <pic:blipFill rotWithShape="1">
                    <a:blip r:embed="rId19">
                      <a:extLst>
                        <a:ext uri="{28A0092B-C50C-407E-A947-70E740481C1C}">
                          <a14:useLocalDpi xmlns:a14="http://schemas.microsoft.com/office/drawing/2010/main" val="0"/>
                        </a:ext>
                      </a:extLst>
                    </a:blip>
                    <a:srcRect l="4898" t="35741" r="4930" b="8537"/>
                    <a:stretch/>
                  </pic:blipFill>
                  <pic:spPr bwMode="auto">
                    <a:xfrm>
                      <a:off x="0" y="0"/>
                      <a:ext cx="5708283" cy="2116554"/>
                    </a:xfrm>
                    <a:prstGeom prst="rect">
                      <a:avLst/>
                    </a:prstGeom>
                    <a:ln>
                      <a:noFill/>
                    </a:ln>
                    <a:extLst>
                      <a:ext uri="{53640926-AAD7-44D8-BBD7-CCE9431645EC}">
                        <a14:shadowObscured xmlns:a14="http://schemas.microsoft.com/office/drawing/2010/main"/>
                      </a:ext>
                    </a:extLst>
                  </pic:spPr>
                </pic:pic>
              </a:graphicData>
            </a:graphic>
          </wp:inline>
        </w:drawing>
      </w:r>
    </w:p>
    <w:p w14:paraId="2D63FC1F" w14:textId="77777777" w:rsidR="00E36BE8" w:rsidRDefault="00E36BE8" w:rsidP="00E36BE8">
      <w:pPr>
        <w:pStyle w:val="TableHeading"/>
      </w:pPr>
      <w:r>
        <w:t>Every member of staff who works for an NHS organisation has a legal obligation to keep information about you confidential.</w:t>
      </w:r>
    </w:p>
    <w:p w14:paraId="6FCBEB54" w14:textId="77777777" w:rsidR="00A44C16" w:rsidRDefault="00A44C16" w:rsidP="00FC47D4">
      <w:pPr>
        <w:pStyle w:val="Heading2"/>
      </w:pPr>
      <w:r>
        <w:t>We promise:</w:t>
      </w:r>
    </w:p>
    <w:p w14:paraId="7D0FECF3" w14:textId="77777777" w:rsidR="00A44C16" w:rsidRDefault="00A44C16" w:rsidP="00A44C16">
      <w:pPr>
        <w:pStyle w:val="ListBullet"/>
      </w:pPr>
      <w:r>
        <w:t>To keep your</w:t>
      </w:r>
      <w:r w:rsidR="00F607F0">
        <w:t xml:space="preserve"> personal data safe and private.</w:t>
      </w:r>
    </w:p>
    <w:p w14:paraId="670214CB" w14:textId="77777777" w:rsidR="00F607F0" w:rsidRDefault="00F607F0" w:rsidP="00F607F0">
      <w:pPr>
        <w:pStyle w:val="ListBullet"/>
      </w:pPr>
      <w:r>
        <w:t>To give you ways to manage and review how we process and control your data.</w:t>
      </w:r>
    </w:p>
    <w:p w14:paraId="55E4ACF3" w14:textId="77777777" w:rsidR="00A44C16" w:rsidRDefault="00A44C16" w:rsidP="00A44C16">
      <w:pPr>
        <w:pStyle w:val="ListBullet"/>
      </w:pPr>
      <w:r>
        <w:t>Not to sell your personal data.</w:t>
      </w:r>
    </w:p>
    <w:p w14:paraId="40CBD41F" w14:textId="77777777" w:rsidR="00900933" w:rsidRDefault="00900933" w:rsidP="00900933">
      <w:pPr>
        <w:pStyle w:val="ListBullet"/>
      </w:pPr>
      <w:r>
        <w:t>To handle personal data only in ways that patients would reasonably expect.</w:t>
      </w:r>
    </w:p>
    <w:p w14:paraId="66958E0A" w14:textId="77777777" w:rsidR="00900933" w:rsidRDefault="00900933" w:rsidP="00900933">
      <w:pPr>
        <w:pStyle w:val="ListBullet"/>
      </w:pPr>
      <w:r>
        <w:t>Have a basis in law for collecting and using your data and to n</w:t>
      </w:r>
      <w:r w:rsidRPr="004B5809">
        <w:t xml:space="preserve">ot do anything unlawful with </w:t>
      </w:r>
      <w:r>
        <w:t>it</w:t>
      </w:r>
      <w:r w:rsidRPr="004B5809">
        <w:t>.</w:t>
      </w:r>
    </w:p>
    <w:p w14:paraId="1276FB3D" w14:textId="77777777" w:rsidR="00900933" w:rsidRDefault="00900933" w:rsidP="00900933">
      <w:pPr>
        <w:pStyle w:val="ListBullet"/>
      </w:pPr>
      <w:r>
        <w:t>Not use your data in ways that are unfair (e.g. in ways you have not been told about and would not expect; where you have a choice but have not had an opportunity or been told how to exercise it; or where the use has an unjustified adverse effect).</w:t>
      </w:r>
    </w:p>
    <w:p w14:paraId="79911252" w14:textId="77777777" w:rsidR="00A44C16" w:rsidRDefault="00A44C16" w:rsidP="00A44C16">
      <w:pPr>
        <w:pStyle w:val="ListBullet"/>
      </w:pPr>
      <w:r>
        <w:t>To be open and transparent about how we intend to use your dat</w:t>
      </w:r>
      <w:r w:rsidR="00A11A91">
        <w:t>a and who we will share it with.</w:t>
      </w:r>
    </w:p>
    <w:p w14:paraId="4D78D8B6" w14:textId="77777777" w:rsidR="00A11A91" w:rsidRDefault="00A11A91" w:rsidP="00A44C16">
      <w:pPr>
        <w:pStyle w:val="ListBullet"/>
      </w:pPr>
      <w:r w:rsidRPr="000508F9">
        <w:t>We will only ever use or pass on information about you if others involved in your care have a genuine need for it.</w:t>
      </w:r>
    </w:p>
    <w:p w14:paraId="301EA0F3" w14:textId="77777777" w:rsidR="00175659" w:rsidRDefault="00A11A91" w:rsidP="00A44C16">
      <w:pPr>
        <w:pStyle w:val="ListBullet"/>
      </w:pPr>
      <w:r w:rsidRPr="000508F9">
        <w:t xml:space="preserve">We will not disclose your information to </w:t>
      </w:r>
      <w:r w:rsidR="00175659">
        <w:t>any</w:t>
      </w:r>
      <w:r w:rsidRPr="000508F9">
        <w:t xml:space="preserve"> third party without your permission unless </w:t>
      </w:r>
      <w:r w:rsidR="00175659">
        <w:t>in</w:t>
      </w:r>
      <w:r>
        <w:t xml:space="preserve"> exceptional circumstances (e.g.</w:t>
      </w:r>
      <w:r w:rsidRPr="000508F9">
        <w:t xml:space="preserve"> life or death situations</w:t>
      </w:r>
      <w:r>
        <w:t xml:space="preserve">) or </w:t>
      </w:r>
      <w:r w:rsidR="00175659">
        <w:t>if</w:t>
      </w:r>
      <w:r w:rsidRPr="000508F9">
        <w:t xml:space="preserve"> the law requires </w:t>
      </w:r>
      <w:r w:rsidR="00175659">
        <w:t>it</w:t>
      </w:r>
      <w:r w:rsidRPr="000508F9">
        <w:t xml:space="preserve"> to be passed on</w:t>
      </w:r>
      <w:r>
        <w:t>.</w:t>
      </w:r>
    </w:p>
    <w:p w14:paraId="22115429" w14:textId="77777777" w:rsidR="000508F9" w:rsidRDefault="000508F9" w:rsidP="000508F9">
      <w:pPr>
        <w:pStyle w:val="ListBullet"/>
        <w:numPr>
          <w:ilvl w:val="0"/>
          <w:numId w:val="0"/>
        </w:numPr>
      </w:pPr>
    </w:p>
    <w:p w14:paraId="0DD6601F" w14:textId="77777777" w:rsidR="0048304D" w:rsidRPr="00AA576B" w:rsidRDefault="00A11A91" w:rsidP="00307DA1">
      <w:pPr>
        <w:rPr>
          <w:rFonts w:asciiTheme="majorHAnsi" w:eastAsiaTheme="majorEastAsia" w:hAnsiTheme="majorHAnsi" w:cstheme="majorBidi"/>
          <w:caps/>
          <w:color w:val="577188" w:themeColor="accent1" w:themeShade="BF"/>
          <w:sz w:val="24"/>
        </w:rPr>
      </w:pPr>
      <w:r>
        <w:t>We also operate in</w:t>
      </w:r>
      <w:r w:rsidR="000508F9" w:rsidRPr="000508F9">
        <w:t xml:space="preserve"> accordance with </w:t>
      </w:r>
      <w:r>
        <w:t>an</w:t>
      </w:r>
      <w:r w:rsidR="000508F9" w:rsidRPr="000508F9">
        <w:t xml:space="preserve"> information sharing principle following Dame Fiona Caldicot</w:t>
      </w:r>
      <w:r w:rsidR="00900933">
        <w:t>t’s (</w:t>
      </w:r>
      <w:r w:rsidR="00900933" w:rsidRPr="00900933">
        <w:t>The</w:t>
      </w:r>
      <w:r w:rsidR="00900933">
        <w:t xml:space="preserve"> UK Government’s appointed</w:t>
      </w:r>
      <w:r w:rsidR="00900933" w:rsidRPr="00900933">
        <w:t xml:space="preserve"> National Data Guardian for health and social care</w:t>
      </w:r>
      <w:r w:rsidR="00900933">
        <w:t xml:space="preserve">) information sharing review; </w:t>
      </w:r>
      <w:r w:rsidR="000508F9" w:rsidRPr="00A11A91">
        <w:rPr>
          <w:i/>
        </w:rPr>
        <w:t>Inform</w:t>
      </w:r>
      <w:r w:rsidRPr="00A11A91">
        <w:rPr>
          <w:i/>
        </w:rPr>
        <w:t>ation to share or not to share</w:t>
      </w:r>
      <w:r w:rsidR="00900933">
        <w:t xml:space="preserve"> </w:t>
      </w:r>
      <w:r>
        <w:t xml:space="preserve">- </w:t>
      </w:r>
      <w:r w:rsidR="000508F9" w:rsidRPr="000508F9">
        <w:t xml:space="preserve">“The duty to share information can be as important as the duty to protect patient confidentiality.” This means that health and social care professionals should have the confidence to share information in the best interests of their patients within the framework set out by the Caldicott principles. They </w:t>
      </w:r>
      <w:r>
        <w:t>are</w:t>
      </w:r>
      <w:r w:rsidR="000508F9" w:rsidRPr="000508F9">
        <w:t xml:space="preserve"> supported by the policies of their employers, regulators and professional bodies.</w:t>
      </w:r>
    </w:p>
    <w:p w14:paraId="743233B7" w14:textId="77777777" w:rsidR="00805D6D" w:rsidRDefault="009E24F9">
      <w:pPr>
        <w:pStyle w:val="Heading1"/>
      </w:pPr>
      <w:bookmarkStart w:id="6" w:name="_Toc514945666"/>
      <w:r>
        <w:lastRenderedPageBreak/>
        <w:t>How the law protects you</w:t>
      </w:r>
      <w:r w:rsidR="00000DF8">
        <w:t>r confidentiality</w:t>
      </w:r>
      <w:bookmarkEnd w:id="6"/>
    </w:p>
    <w:p w14:paraId="44F6E4FF" w14:textId="77777777" w:rsidR="000508F9" w:rsidRDefault="000508F9" w:rsidP="000508F9">
      <w:r>
        <w:t xml:space="preserve">We are committed to protecting your privacy and will only use information collected lawfully in accordance with: </w:t>
      </w:r>
    </w:p>
    <w:p w14:paraId="4EBBEBAB" w14:textId="77777777" w:rsidR="000508F9" w:rsidRDefault="000508F9" w:rsidP="000508F9">
      <w:pPr>
        <w:pStyle w:val="ListParagraph"/>
        <w:numPr>
          <w:ilvl w:val="0"/>
          <w:numId w:val="29"/>
        </w:numPr>
      </w:pPr>
      <w:r>
        <w:t>Data Protection Act 2018</w:t>
      </w:r>
      <w:r w:rsidR="00900933">
        <w:t xml:space="preserve"> (based on the EU’s GDRP – General Data Protection Regulations)</w:t>
      </w:r>
    </w:p>
    <w:p w14:paraId="1A4CE194" w14:textId="77777777" w:rsidR="000508F9" w:rsidRDefault="000508F9" w:rsidP="000508F9">
      <w:pPr>
        <w:pStyle w:val="ListParagraph"/>
        <w:numPr>
          <w:ilvl w:val="0"/>
          <w:numId w:val="29"/>
        </w:numPr>
      </w:pPr>
      <w:r>
        <w:t>Human Rights Act 1998</w:t>
      </w:r>
    </w:p>
    <w:p w14:paraId="1276B82B" w14:textId="77777777" w:rsidR="000508F9" w:rsidRDefault="000508F9" w:rsidP="000508F9">
      <w:pPr>
        <w:pStyle w:val="ListParagraph"/>
        <w:numPr>
          <w:ilvl w:val="0"/>
          <w:numId w:val="29"/>
        </w:numPr>
      </w:pPr>
      <w:r>
        <w:t>Common Law Duty of Confidentiality</w:t>
      </w:r>
    </w:p>
    <w:p w14:paraId="6F841572" w14:textId="77777777" w:rsidR="000508F9" w:rsidRDefault="000508F9" w:rsidP="000508F9">
      <w:pPr>
        <w:pStyle w:val="ListParagraph"/>
        <w:numPr>
          <w:ilvl w:val="0"/>
          <w:numId w:val="29"/>
        </w:numPr>
      </w:pPr>
      <w:r>
        <w:t>Health and Social Care Act 2012</w:t>
      </w:r>
    </w:p>
    <w:p w14:paraId="3937AFB9" w14:textId="77777777" w:rsidR="000508F9" w:rsidRDefault="000508F9" w:rsidP="000508F9">
      <w:pPr>
        <w:pStyle w:val="ListParagraph"/>
        <w:numPr>
          <w:ilvl w:val="0"/>
          <w:numId w:val="29"/>
        </w:numPr>
      </w:pPr>
      <w:r>
        <w:t>NHS Codes of Confidentiality, Information Security and Records Management</w:t>
      </w:r>
    </w:p>
    <w:p w14:paraId="285D290C" w14:textId="77777777" w:rsidR="000508F9" w:rsidRDefault="000508F9" w:rsidP="000508F9">
      <w:pPr>
        <w:pStyle w:val="ListParagraph"/>
        <w:numPr>
          <w:ilvl w:val="0"/>
          <w:numId w:val="29"/>
        </w:numPr>
      </w:pPr>
      <w:r>
        <w:t>Information: To Share or Not to Share Review</w:t>
      </w:r>
    </w:p>
    <w:p w14:paraId="18FC66DC" w14:textId="77777777" w:rsidR="00EA1F5B" w:rsidRDefault="006658D0" w:rsidP="00616ECC">
      <w:pPr>
        <w:pStyle w:val="ListParagraph"/>
        <w:numPr>
          <w:ilvl w:val="0"/>
          <w:numId w:val="29"/>
        </w:numPr>
      </w:pPr>
      <w:r w:rsidRPr="006658D0">
        <w:t>Gender Recognition</w:t>
      </w:r>
      <w:r>
        <w:t xml:space="preserve"> Act</w:t>
      </w:r>
      <w:r w:rsidR="00EA1F5B">
        <w:t xml:space="preserve"> 2004</w:t>
      </w:r>
    </w:p>
    <w:p w14:paraId="2602D3ED" w14:textId="77777777" w:rsidR="006658D0" w:rsidRPr="006658D0" w:rsidRDefault="006658D0" w:rsidP="00616ECC">
      <w:pPr>
        <w:pStyle w:val="ListParagraph"/>
        <w:numPr>
          <w:ilvl w:val="0"/>
          <w:numId w:val="29"/>
        </w:numPr>
      </w:pPr>
      <w:r w:rsidRPr="006658D0">
        <w:t>Freedom of Information</w:t>
      </w:r>
      <w:r>
        <w:t xml:space="preserve"> Act</w:t>
      </w:r>
      <w:r w:rsidR="00EA1F5B">
        <w:t xml:space="preserve"> 2000</w:t>
      </w:r>
    </w:p>
    <w:p w14:paraId="5588E1F2" w14:textId="77777777" w:rsidR="00AA576B" w:rsidRDefault="00AA576B" w:rsidP="00AA576B">
      <w:pPr>
        <w:pStyle w:val="Heading2"/>
      </w:pPr>
      <w:r>
        <w:t xml:space="preserve">Our legal obligations to protect your </w:t>
      </w:r>
      <w:r w:rsidR="009A57A5">
        <w:t xml:space="preserve">personal </w:t>
      </w:r>
      <w:r>
        <w:t>data</w:t>
      </w:r>
    </w:p>
    <w:p w14:paraId="7F50D940" w14:textId="77777777" w:rsidR="00514F94" w:rsidRDefault="00514F94" w:rsidP="00514F94">
      <w:r>
        <w:t xml:space="preserve">This General Practice is registered </w:t>
      </w:r>
      <w:r w:rsidRPr="00254A6D">
        <w:t xml:space="preserve">with the </w:t>
      </w:r>
      <w:r>
        <w:t xml:space="preserve">UK’s </w:t>
      </w:r>
      <w:r w:rsidRPr="00254A6D">
        <w:t xml:space="preserve">Information Commissioners Office </w:t>
      </w:r>
      <w:r>
        <w:t xml:space="preserve">(ICO) </w:t>
      </w:r>
      <w:r w:rsidRPr="00254A6D">
        <w:t>and complies wi</w:t>
      </w:r>
      <w:r>
        <w:t>th the Data Protection Act 1998 and its replacement the Data Protection Act 2018. The law is being updated to reflect a European-wide legal framework that applies from</w:t>
      </w:r>
      <w:r w:rsidRPr="009E24F9">
        <w:t xml:space="preserve"> </w:t>
      </w:r>
      <w:r>
        <w:t>25 May 2018 onwards and is designed to help improve the protection of personal data of individuals – such as our patients and staff.</w:t>
      </w:r>
    </w:p>
    <w:p w14:paraId="5BAB725F" w14:textId="77777777" w:rsidR="00AA576B" w:rsidRDefault="00AA576B" w:rsidP="00AA576B">
      <w:r w:rsidRPr="00EC667E">
        <w:t xml:space="preserve">This includes protection against unauthorised or unlawful processing </w:t>
      </w:r>
      <w:r w:rsidR="00514F94">
        <w:t xml:space="preserve">of personal data </w:t>
      </w:r>
      <w:r w:rsidRPr="00EC667E">
        <w:t>and against accidental loss, destruction or damage</w:t>
      </w:r>
      <w:r w:rsidR="00514F94">
        <w:t xml:space="preserve"> of your data</w:t>
      </w:r>
      <w:r w:rsidRPr="00EC667E">
        <w:t>. It requires that appropriate technical or organ</w:t>
      </w:r>
      <w:r>
        <w:t>isational measures are used – so we have policies, procedures and staff training in place to keep your personal data private.</w:t>
      </w:r>
    </w:p>
    <w:p w14:paraId="5B4F85BF" w14:textId="77777777" w:rsidR="00AA576B" w:rsidRDefault="00AA576B" w:rsidP="00AA576B">
      <w:r>
        <w:t>UK and European law demands</w:t>
      </w:r>
      <w:r w:rsidRPr="009C7267">
        <w:t xml:space="preserve"> that in order for </w:t>
      </w:r>
      <w:r>
        <w:t>our</w:t>
      </w:r>
      <w:r w:rsidRPr="009C7267">
        <w:t xml:space="preserve"> processing to be fair, the </w:t>
      </w:r>
      <w:r>
        <w:t>‘</w:t>
      </w:r>
      <w:r w:rsidRPr="009C7267">
        <w:t>data controller</w:t>
      </w:r>
      <w:r>
        <w:t>’</w:t>
      </w:r>
      <w:r w:rsidRPr="009C7267">
        <w:t xml:space="preserve"> (</w:t>
      </w:r>
      <w:r>
        <w:t>our General Practice</w:t>
      </w:r>
      <w:r w:rsidRPr="009C7267">
        <w:t xml:space="preserve"> </w:t>
      </w:r>
      <w:r>
        <w:t xml:space="preserve">who is </w:t>
      </w:r>
      <w:r w:rsidRPr="009C7267">
        <w:t xml:space="preserve">in control of processing </w:t>
      </w:r>
      <w:r>
        <w:t>medical</w:t>
      </w:r>
      <w:r w:rsidRPr="009C7267">
        <w:t xml:space="preserve"> </w:t>
      </w:r>
      <w:r>
        <w:t>records</w:t>
      </w:r>
      <w:r w:rsidRPr="009C7267">
        <w:t xml:space="preserve">) has to make certain information available to </w:t>
      </w:r>
      <w:r>
        <w:t>patients</w:t>
      </w:r>
      <w:r w:rsidRPr="009C7267">
        <w:t xml:space="preserve"> </w:t>
      </w:r>
      <w:r>
        <w:t>or ‘data subjects’</w:t>
      </w:r>
      <w:r w:rsidR="00514F94">
        <w:t xml:space="preserve"> by allowing you to make a Subject Access Request - contact details are included at the end of this Practice Privacy Notice should </w:t>
      </w:r>
      <w:r w:rsidR="006658D0">
        <w:t xml:space="preserve">you wish </w:t>
      </w:r>
      <w:r w:rsidR="00514F94">
        <w:t>to make a request.</w:t>
      </w:r>
    </w:p>
    <w:p w14:paraId="14CAC50F" w14:textId="77777777" w:rsidR="00AA576B" w:rsidRDefault="00AA576B" w:rsidP="00AA576B">
      <w:pPr>
        <w:pStyle w:val="Heading2"/>
      </w:pPr>
      <w:r>
        <w:t>Our duty of confidentiality</w:t>
      </w:r>
    </w:p>
    <w:p w14:paraId="41F68DAA" w14:textId="77777777" w:rsidR="00805D6D" w:rsidRDefault="00AA576B" w:rsidP="00AA576B">
      <w:r>
        <w:t xml:space="preserve">Under common law our General Practice has a legal duty of confidentiality to safeguard the confidential health data of our patients. Because we control patient healthcare records on paper and digitally we are classed as a responsible ‘public authority’ as well as a ‘data controller’ by the </w:t>
      </w:r>
      <w:r w:rsidRPr="00254A6D">
        <w:t xml:space="preserve">Information Commissioners Office </w:t>
      </w:r>
      <w:r>
        <w:t>(ICO) – this is because we decide how, why, what, when and for how long personal data of our patients are processed.</w:t>
      </w:r>
    </w:p>
    <w:p w14:paraId="2AA59BF5" w14:textId="77777777" w:rsidR="00ED19AD" w:rsidRDefault="00ED19AD" w:rsidP="00ED19AD">
      <w:pPr>
        <w:pStyle w:val="Heading2"/>
      </w:pPr>
      <w:r>
        <w:t>Implied consent</w:t>
      </w:r>
    </w:p>
    <w:p w14:paraId="2E5CE0BE" w14:textId="77777777" w:rsidR="00ED19AD" w:rsidRDefault="00ED19AD" w:rsidP="00ED19AD">
      <w:r w:rsidRPr="00951087">
        <w:t xml:space="preserve">Healthcare providers </w:t>
      </w:r>
      <w:r>
        <w:t xml:space="preserve">such as our General Practice </w:t>
      </w:r>
      <w:r w:rsidRPr="00951087">
        <w:t xml:space="preserve">generally operate on the basis of implied consent to use patient </w:t>
      </w:r>
      <w:r>
        <w:t>medical records for the purposes</w:t>
      </w:r>
      <w:r w:rsidRPr="00951087">
        <w:t xml:space="preserve"> of direct </w:t>
      </w:r>
      <w:r>
        <w:t xml:space="preserve">patient </w:t>
      </w:r>
      <w:r w:rsidRPr="00951087">
        <w:t>care, without breaching confidentiality.</w:t>
      </w:r>
    </w:p>
    <w:p w14:paraId="3C26B197" w14:textId="77777777" w:rsidR="00ED19AD" w:rsidRDefault="00ED19AD" w:rsidP="00AA576B">
      <w:r>
        <w:t>However - we</w:t>
      </w:r>
      <w:r w:rsidRPr="002C4B05">
        <w:t xml:space="preserve"> cannot rely on a patient’s implied consent to use their confidential personal data</w:t>
      </w:r>
      <w:r>
        <w:t xml:space="preserve"> for other non-direct patient care related activities </w:t>
      </w:r>
      <w:r w:rsidR="006658D0">
        <w:t>and therefore</w:t>
      </w:r>
      <w:r w:rsidRPr="002C4B05">
        <w:t xml:space="preserve"> </w:t>
      </w:r>
      <w:r>
        <w:t xml:space="preserve">we must </w:t>
      </w:r>
      <w:r w:rsidRPr="002C4B05">
        <w:t xml:space="preserve">justify </w:t>
      </w:r>
      <w:r>
        <w:t>any</w:t>
      </w:r>
      <w:r w:rsidRPr="002C4B05">
        <w:t xml:space="preserve"> processing under another lawful basis, such as explicit patient consent or legal gateway.</w:t>
      </w:r>
    </w:p>
    <w:p w14:paraId="3377BC28" w14:textId="77777777" w:rsidR="00931A56" w:rsidRDefault="00931A56" w:rsidP="00931A56">
      <w:pPr>
        <w:pStyle w:val="Heading1"/>
      </w:pPr>
      <w:bookmarkStart w:id="7" w:name="_Toc514945667"/>
      <w:r>
        <w:lastRenderedPageBreak/>
        <w:t>Who are our partner organisations?</w:t>
      </w:r>
      <w:bookmarkEnd w:id="7"/>
    </w:p>
    <w:p w14:paraId="137A1D41" w14:textId="77777777" w:rsidR="00C32FC9" w:rsidRDefault="007E2156">
      <w:r>
        <w:rPr>
          <w:noProof/>
          <w:lang w:val="en-GB" w:eastAsia="en-GB"/>
        </w:rPr>
        <w:drawing>
          <wp:inline distT="0" distB="0" distL="0" distR="0" wp14:anchorId="351D7778" wp14:editId="467D04BE">
            <wp:extent cx="5640705" cy="2628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o-are-are-partners.jpg"/>
                    <pic:cNvPicPr/>
                  </pic:nvPicPr>
                  <pic:blipFill rotWithShape="1">
                    <a:blip r:embed="rId20">
                      <a:extLst>
                        <a:ext uri="{28A0092B-C50C-407E-A947-70E740481C1C}">
                          <a14:useLocalDpi xmlns:a14="http://schemas.microsoft.com/office/drawing/2010/main" val="0"/>
                        </a:ext>
                      </a:extLst>
                    </a:blip>
                    <a:srcRect b="26648"/>
                    <a:stretch/>
                  </pic:blipFill>
                  <pic:spPr bwMode="auto">
                    <a:xfrm>
                      <a:off x="0" y="0"/>
                      <a:ext cx="5640705" cy="2628900"/>
                    </a:xfrm>
                    <a:prstGeom prst="rect">
                      <a:avLst/>
                    </a:prstGeom>
                    <a:ln>
                      <a:noFill/>
                    </a:ln>
                    <a:extLst>
                      <a:ext uri="{53640926-AAD7-44D8-BBD7-CCE9431645EC}">
                        <a14:shadowObscured xmlns:a14="http://schemas.microsoft.com/office/drawing/2010/main"/>
                      </a:ext>
                    </a:extLst>
                  </pic:spPr>
                </pic:pic>
              </a:graphicData>
            </a:graphic>
          </wp:inline>
        </w:drawing>
      </w:r>
    </w:p>
    <w:p w14:paraId="4EC10E78" w14:textId="77777777" w:rsidR="00EC667E" w:rsidRDefault="00931A56">
      <w:r w:rsidRPr="00931A56">
        <w:t>We may have to share your information, subject to strict agreements on how it will be used, w</w:t>
      </w:r>
      <w:r>
        <w:t>ith the following organisations:</w:t>
      </w:r>
    </w:p>
    <w:p w14:paraId="5F54F2D9" w14:textId="77777777" w:rsidR="00931A56" w:rsidRDefault="00931A56" w:rsidP="00CC5832">
      <w:pPr>
        <w:pStyle w:val="ListParagraph"/>
        <w:numPr>
          <w:ilvl w:val="0"/>
          <w:numId w:val="29"/>
        </w:numPr>
      </w:pPr>
      <w:r>
        <w:t>NHS Trusts / Foundation Trusts</w:t>
      </w:r>
    </w:p>
    <w:p w14:paraId="58F56631" w14:textId="77777777" w:rsidR="00931A56" w:rsidRDefault="00931A56" w:rsidP="00CC5832">
      <w:pPr>
        <w:pStyle w:val="ListParagraph"/>
        <w:numPr>
          <w:ilvl w:val="0"/>
          <w:numId w:val="29"/>
        </w:numPr>
      </w:pPr>
      <w:r>
        <w:t>GP’s</w:t>
      </w:r>
    </w:p>
    <w:p w14:paraId="595E4D33" w14:textId="77777777" w:rsidR="00931A56" w:rsidRDefault="00931A56" w:rsidP="00CC5832">
      <w:pPr>
        <w:pStyle w:val="ListParagraph"/>
        <w:numPr>
          <w:ilvl w:val="0"/>
          <w:numId w:val="29"/>
        </w:numPr>
      </w:pPr>
      <w:r>
        <w:t>NHS Commissioning Support Units</w:t>
      </w:r>
    </w:p>
    <w:p w14:paraId="11C490D8" w14:textId="77777777" w:rsidR="00931A56" w:rsidRDefault="00931A56" w:rsidP="00CC5832">
      <w:pPr>
        <w:pStyle w:val="ListParagraph"/>
        <w:numPr>
          <w:ilvl w:val="0"/>
          <w:numId w:val="29"/>
        </w:numPr>
      </w:pPr>
      <w:r w:rsidRPr="00931A56">
        <w:t>Independent Contractors such as d</w:t>
      </w:r>
      <w:r>
        <w:t>entists, opticians, pharmacists</w:t>
      </w:r>
    </w:p>
    <w:p w14:paraId="3CF576DA" w14:textId="77777777" w:rsidR="00931A56" w:rsidRDefault="00931A56" w:rsidP="00CC5832">
      <w:pPr>
        <w:pStyle w:val="ListParagraph"/>
        <w:numPr>
          <w:ilvl w:val="0"/>
          <w:numId w:val="29"/>
        </w:numPr>
      </w:pPr>
      <w:r>
        <w:t>Private Sector Providers</w:t>
      </w:r>
    </w:p>
    <w:p w14:paraId="2FDD4E81" w14:textId="77777777" w:rsidR="00931A56" w:rsidRDefault="00931A56" w:rsidP="00CC5832">
      <w:pPr>
        <w:pStyle w:val="ListParagraph"/>
        <w:numPr>
          <w:ilvl w:val="0"/>
          <w:numId w:val="29"/>
        </w:numPr>
      </w:pPr>
      <w:r>
        <w:t>Voluntary Sector Providers</w:t>
      </w:r>
    </w:p>
    <w:p w14:paraId="58198560" w14:textId="77777777" w:rsidR="00931A56" w:rsidRDefault="00931A56" w:rsidP="00CC5832">
      <w:pPr>
        <w:pStyle w:val="ListParagraph"/>
        <w:numPr>
          <w:ilvl w:val="0"/>
          <w:numId w:val="29"/>
        </w:numPr>
      </w:pPr>
      <w:r>
        <w:t>Ambulance Trusts</w:t>
      </w:r>
    </w:p>
    <w:p w14:paraId="661E9DE6" w14:textId="7C77DE28" w:rsidR="00931A56" w:rsidRDefault="00EE6FD5" w:rsidP="00CC5832">
      <w:pPr>
        <w:pStyle w:val="ListParagraph"/>
        <w:numPr>
          <w:ilvl w:val="0"/>
          <w:numId w:val="29"/>
        </w:numPr>
      </w:pPr>
      <w:r>
        <w:t>Integrated Care Boards</w:t>
      </w:r>
    </w:p>
    <w:p w14:paraId="3F9C5B38" w14:textId="77777777" w:rsidR="00931A56" w:rsidRDefault="00931A56" w:rsidP="00CC5832">
      <w:pPr>
        <w:pStyle w:val="ListParagraph"/>
        <w:numPr>
          <w:ilvl w:val="0"/>
          <w:numId w:val="29"/>
        </w:numPr>
      </w:pPr>
      <w:r w:rsidRPr="00931A56">
        <w:t>Social</w:t>
      </w:r>
      <w:r>
        <w:t xml:space="preserve"> Care Services</w:t>
      </w:r>
    </w:p>
    <w:p w14:paraId="6C6444F0" w14:textId="77777777" w:rsidR="00CC5832" w:rsidRDefault="00931A56" w:rsidP="00CC5832">
      <w:pPr>
        <w:pStyle w:val="ListParagraph"/>
        <w:numPr>
          <w:ilvl w:val="0"/>
          <w:numId w:val="29"/>
        </w:numPr>
      </w:pPr>
      <w:r w:rsidRPr="00931A56">
        <w:t xml:space="preserve">Health and Social </w:t>
      </w:r>
      <w:r w:rsidR="00CC5832">
        <w:t>Care Information Centre (HSCIC)</w:t>
      </w:r>
    </w:p>
    <w:p w14:paraId="5DB5A3F8" w14:textId="77777777" w:rsidR="00CC5832" w:rsidRDefault="00CC5832" w:rsidP="00CC5832">
      <w:pPr>
        <w:pStyle w:val="ListParagraph"/>
        <w:numPr>
          <w:ilvl w:val="0"/>
          <w:numId w:val="29"/>
        </w:numPr>
      </w:pPr>
      <w:r>
        <w:t>Local Authorities</w:t>
      </w:r>
    </w:p>
    <w:p w14:paraId="1C6059CE" w14:textId="77777777" w:rsidR="00CC5832" w:rsidRDefault="00CC5832" w:rsidP="00CC5832">
      <w:pPr>
        <w:pStyle w:val="ListParagraph"/>
        <w:numPr>
          <w:ilvl w:val="0"/>
          <w:numId w:val="29"/>
        </w:numPr>
      </w:pPr>
      <w:r>
        <w:t>Education Services</w:t>
      </w:r>
    </w:p>
    <w:p w14:paraId="3761FF37" w14:textId="77777777" w:rsidR="00CC5832" w:rsidRDefault="00CC5832" w:rsidP="00CC5832">
      <w:pPr>
        <w:pStyle w:val="ListParagraph"/>
        <w:numPr>
          <w:ilvl w:val="0"/>
          <w:numId w:val="29"/>
        </w:numPr>
      </w:pPr>
      <w:r>
        <w:t>Fire and Rescue Services</w:t>
      </w:r>
    </w:p>
    <w:p w14:paraId="4588B07B" w14:textId="77777777" w:rsidR="00CC5832" w:rsidRDefault="00CC5832" w:rsidP="00CC5832">
      <w:pPr>
        <w:pStyle w:val="ListParagraph"/>
        <w:numPr>
          <w:ilvl w:val="0"/>
          <w:numId w:val="29"/>
        </w:numPr>
      </w:pPr>
      <w:r>
        <w:t>Police &amp; Judicial Services</w:t>
      </w:r>
    </w:p>
    <w:p w14:paraId="27E72DCF" w14:textId="77777777" w:rsidR="00CC5832" w:rsidRDefault="00CC5832" w:rsidP="00CC5832">
      <w:pPr>
        <w:pStyle w:val="ListParagraph"/>
        <w:numPr>
          <w:ilvl w:val="0"/>
          <w:numId w:val="29"/>
        </w:numPr>
      </w:pPr>
      <w:r>
        <w:t>Voluntary Sector Providers</w:t>
      </w:r>
    </w:p>
    <w:p w14:paraId="43E52BA3" w14:textId="34B7E21F" w:rsidR="005D187D" w:rsidRDefault="00931A56" w:rsidP="005D187D">
      <w:pPr>
        <w:pStyle w:val="ListParagraph"/>
        <w:numPr>
          <w:ilvl w:val="0"/>
          <w:numId w:val="29"/>
        </w:numPr>
      </w:pPr>
      <w:r w:rsidRPr="00931A56">
        <w:t>Other ‘data processors’ which you will be informed of</w:t>
      </w:r>
      <w:r w:rsidR="001A5652">
        <w:t xml:space="preserve"> such as TPP SystmOne </w:t>
      </w:r>
      <w:r w:rsidR="00F154EC">
        <w:t xml:space="preserve">and </w:t>
      </w:r>
      <w:r w:rsidR="00743256">
        <w:t>General Practice Solutions</w:t>
      </w:r>
      <w:r w:rsidR="00F154EC">
        <w:t xml:space="preserve"> (see </w:t>
      </w:r>
      <w:r w:rsidR="00F154EC" w:rsidRPr="005D187D">
        <w:t>appendix 1)</w:t>
      </w:r>
    </w:p>
    <w:p w14:paraId="1889F340" w14:textId="6F56FFC6" w:rsidR="00800F65" w:rsidRDefault="00800F65" w:rsidP="005D187D">
      <w:pPr>
        <w:pStyle w:val="ListParagraph"/>
        <w:numPr>
          <w:ilvl w:val="0"/>
          <w:numId w:val="29"/>
        </w:numPr>
      </w:pPr>
      <w:r>
        <w:t>Heidi Health Scribe</w:t>
      </w:r>
    </w:p>
    <w:p w14:paraId="032E898F" w14:textId="49B731A3" w:rsidR="005D187D" w:rsidRDefault="005D187D" w:rsidP="005D187D">
      <w:pPr>
        <w:pStyle w:val="ListParagraph"/>
        <w:numPr>
          <w:ilvl w:val="0"/>
          <w:numId w:val="29"/>
        </w:numPr>
      </w:pPr>
      <w:r w:rsidRPr="005D187D">
        <w:t>We use a processor, iGPR Technologies Limited (“iGPR”), to assist us with responding to report requests relating to your patient data, such as</w:t>
      </w:r>
      <w:r>
        <w:t xml:space="preserve"> </w:t>
      </w:r>
      <w:r w:rsidRPr="005D187D">
        <w:t>subject access requests that you submit to us (or</w:t>
      </w:r>
      <w:r>
        <w:t xml:space="preserve"> </w:t>
      </w:r>
      <w:r w:rsidRPr="005D187D">
        <w:t>that someone acting on your behalf submits to us)</w:t>
      </w:r>
      <w:r>
        <w:t xml:space="preserve"> </w:t>
      </w:r>
      <w:r w:rsidRPr="005D187D">
        <w:t>and report requests that insurers submit to us under</w:t>
      </w:r>
      <w:r>
        <w:t xml:space="preserve"> </w:t>
      </w:r>
      <w:r w:rsidRPr="005D187D">
        <w:t>the Access to Medical Records Act 1988 in relation to</w:t>
      </w:r>
      <w:r>
        <w:t xml:space="preserve"> </w:t>
      </w:r>
      <w:r w:rsidRPr="005D187D">
        <w:t>a life insurance policy that you hold or that you are</w:t>
      </w:r>
      <w:r>
        <w:t xml:space="preserve"> </w:t>
      </w:r>
      <w:r w:rsidRPr="005D187D">
        <w:t>applying for.</w:t>
      </w:r>
      <w:r>
        <w:t xml:space="preserve"> </w:t>
      </w:r>
      <w:r w:rsidRPr="005D187D">
        <w:t>iGPR manages the reporting process for us</w:t>
      </w:r>
      <w:r>
        <w:t xml:space="preserve"> </w:t>
      </w:r>
      <w:r w:rsidRPr="005D187D">
        <w:t>by reviewing and responding to requests in</w:t>
      </w:r>
      <w:r>
        <w:t xml:space="preserve"> </w:t>
      </w:r>
      <w:r w:rsidRPr="005D187D">
        <w:t>accordance with our instructions and all applicable</w:t>
      </w:r>
      <w:r>
        <w:t xml:space="preserve"> </w:t>
      </w:r>
      <w:r w:rsidRPr="005D187D">
        <w:t xml:space="preserve">laws, including </w:t>
      </w:r>
      <w:r w:rsidRPr="005D187D">
        <w:lastRenderedPageBreak/>
        <w:t>UK data protection laws.</w:t>
      </w:r>
      <w:r>
        <w:t xml:space="preserve"> </w:t>
      </w:r>
      <w:r w:rsidRPr="005D187D">
        <w:t>The instructions we issue to iGPR include general</w:t>
      </w:r>
      <w:r>
        <w:t xml:space="preserve"> </w:t>
      </w:r>
      <w:r w:rsidRPr="005D187D">
        <w:t>instructions on responding to requests and specific</w:t>
      </w:r>
      <w:r>
        <w:t xml:space="preserve"> </w:t>
      </w:r>
      <w:r w:rsidRPr="005D187D">
        <w:t>instructions on issues that will require further</w:t>
      </w:r>
      <w:r>
        <w:t xml:space="preserve"> </w:t>
      </w:r>
      <w:r w:rsidRPr="005D187D">
        <w:t>consultation with the GP responsible for your care.</w:t>
      </w:r>
    </w:p>
    <w:p w14:paraId="6B44F838" w14:textId="19371FB1" w:rsidR="00800F65" w:rsidRPr="00800F65" w:rsidRDefault="007B46CD" w:rsidP="00800F65">
      <w:pPr>
        <w:pStyle w:val="ListParagraph"/>
        <w:numPr>
          <w:ilvl w:val="0"/>
          <w:numId w:val="29"/>
        </w:numPr>
        <w:rPr>
          <w:rStyle w:val="Emphasis"/>
          <w:sz w:val="18"/>
          <w:szCs w:val="18"/>
        </w:rPr>
      </w:pPr>
      <w:r w:rsidRPr="007B46CD">
        <w:rPr>
          <w:rStyle w:val="Emphasis"/>
          <w:rFonts w:cs="Open Sans"/>
          <w:i w:val="0"/>
          <w:iCs w:val="0"/>
        </w:rPr>
        <w:t xml:space="preserve">We use the NHS Account Messaging Service provided by NHS England to send you messages relating to your health and care. You need to be an NHS App user to receive these messages. Further information about the service can be found at the </w:t>
      </w:r>
      <w:hyperlink r:id="rId21" w:tgtFrame="_blank" w:history="1">
        <w:r w:rsidRPr="007B46CD">
          <w:rPr>
            <w:rStyle w:val="Hyperlink"/>
            <w:rFonts w:cs="Open Sans"/>
            <w:b/>
            <w:bCs/>
            <w:i/>
            <w:iCs/>
            <w:color w:val="595959" w:themeColor="text1" w:themeTint="A6"/>
          </w:rPr>
          <w:t>privacy notice for the NHS App</w:t>
        </w:r>
      </w:hyperlink>
      <w:r w:rsidRPr="007B46CD">
        <w:rPr>
          <w:rStyle w:val="Emphasis"/>
          <w:rFonts w:cs="Open Sans"/>
          <w:i w:val="0"/>
          <w:iCs w:val="0"/>
        </w:rPr>
        <w:t xml:space="preserve"> managed by NHS England.</w:t>
      </w:r>
    </w:p>
    <w:p w14:paraId="0FBFB5B9" w14:textId="77777777" w:rsidR="00931A56" w:rsidRDefault="00CC5832">
      <w:r>
        <w:t xml:space="preserve">Note: </w:t>
      </w:r>
      <w:r w:rsidRPr="00CC5832">
        <w:t xml:space="preserve">in some cases </w:t>
      </w:r>
      <w:r>
        <w:t xml:space="preserve">you will be </w:t>
      </w:r>
      <w:r w:rsidRPr="00CC5832">
        <w:t xml:space="preserve">asked for explicit consent for </w:t>
      </w:r>
      <w:r>
        <w:t xml:space="preserve">personal data sharing </w:t>
      </w:r>
      <w:r w:rsidRPr="00CC5832">
        <w:t>when this is required. We may also use external companies to process personal information, such as for archiving purposes. These companies are bound by contractual agreements to ensure information is kept confidential and secure.</w:t>
      </w:r>
    </w:p>
    <w:p w14:paraId="48AB395F" w14:textId="77777777" w:rsidR="00CC5832" w:rsidRDefault="00CC5832">
      <w:pPr>
        <w:rPr>
          <w:sz w:val="36"/>
        </w:rPr>
      </w:pPr>
    </w:p>
    <w:p w14:paraId="6BC4D012" w14:textId="77777777" w:rsidR="00EC667E" w:rsidRDefault="003E35D1" w:rsidP="00EC667E">
      <w:pPr>
        <w:pStyle w:val="Heading1"/>
      </w:pPr>
      <w:bookmarkStart w:id="8" w:name="_Toc514945668"/>
      <w:r>
        <w:lastRenderedPageBreak/>
        <w:t>Subject Access Requests</w:t>
      </w:r>
      <w:r w:rsidR="009A57A5">
        <w:t xml:space="preserve"> and </w:t>
      </w:r>
      <w:r w:rsidR="00AB348B">
        <w:t>Data Portability</w:t>
      </w:r>
      <w:bookmarkEnd w:id="8"/>
    </w:p>
    <w:p w14:paraId="786F2537" w14:textId="77777777" w:rsidR="009A57A5" w:rsidRDefault="00C17338" w:rsidP="009A57A5">
      <w:pPr>
        <w:pStyle w:val="Heading2"/>
      </w:pPr>
      <w:r>
        <w:rPr>
          <w:noProof/>
          <w:lang w:val="en-GB" w:eastAsia="en-GB"/>
        </w:rPr>
        <w:drawing>
          <wp:inline distT="0" distB="0" distL="0" distR="0" wp14:anchorId="452BD82C" wp14:editId="3E10E015">
            <wp:extent cx="5640705" cy="2514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bject-Access-Requests.jpg"/>
                    <pic:cNvPicPr/>
                  </pic:nvPicPr>
                  <pic:blipFill rotWithShape="1">
                    <a:blip r:embed="rId22">
                      <a:extLst>
                        <a:ext uri="{28A0092B-C50C-407E-A947-70E740481C1C}">
                          <a14:useLocalDpi xmlns:a14="http://schemas.microsoft.com/office/drawing/2010/main" val="0"/>
                        </a:ext>
                      </a:extLst>
                    </a:blip>
                    <a:srcRect b="4555"/>
                    <a:stretch/>
                  </pic:blipFill>
                  <pic:spPr bwMode="auto">
                    <a:xfrm>
                      <a:off x="0" y="0"/>
                      <a:ext cx="5640705" cy="2514600"/>
                    </a:xfrm>
                    <a:prstGeom prst="rect">
                      <a:avLst/>
                    </a:prstGeom>
                    <a:ln>
                      <a:noFill/>
                    </a:ln>
                    <a:extLst>
                      <a:ext uri="{53640926-AAD7-44D8-BBD7-CCE9431645EC}">
                        <a14:shadowObscured xmlns:a14="http://schemas.microsoft.com/office/drawing/2010/main"/>
                      </a:ext>
                    </a:extLst>
                  </pic:spPr>
                </pic:pic>
              </a:graphicData>
            </a:graphic>
          </wp:inline>
        </w:drawing>
      </w:r>
      <w:r w:rsidR="009A57A5">
        <w:t>Subject Access Requests</w:t>
      </w:r>
      <w:r w:rsidR="00D22A01">
        <w:t xml:space="preserve"> (SAR)</w:t>
      </w:r>
      <w:r w:rsidR="009A57A5">
        <w:t>, Rectifications and Erasure</w:t>
      </w:r>
    </w:p>
    <w:p w14:paraId="5AF3B7B9" w14:textId="77777777" w:rsidR="00C17338" w:rsidRDefault="009A57A5" w:rsidP="009A57A5">
      <w:r>
        <w:t xml:space="preserve">You have a right under the Data Protection Act </w:t>
      </w:r>
      <w:r w:rsidR="00696159">
        <w:t>(as amended)</w:t>
      </w:r>
      <w:r>
        <w:t xml:space="preserve"> to request access to view or to obtain copies of what information our surgery holds about you and to have it amended should it be inaccurate. </w:t>
      </w:r>
    </w:p>
    <w:p w14:paraId="52DC2114" w14:textId="77777777" w:rsidR="009A57A5" w:rsidRDefault="009A57A5" w:rsidP="009A57A5">
      <w:r>
        <w:t>In some circumstances you may also request the erasure of your personal data that we hold. In order to request this, you need to do the following:</w:t>
      </w:r>
    </w:p>
    <w:p w14:paraId="61EDD32E" w14:textId="77777777" w:rsidR="009A57A5" w:rsidRDefault="009A57A5" w:rsidP="009A57A5">
      <w:pPr>
        <w:pStyle w:val="ListParagraph"/>
        <w:numPr>
          <w:ilvl w:val="0"/>
          <w:numId w:val="31"/>
        </w:numPr>
        <w:spacing w:after="0"/>
      </w:pPr>
      <w:r>
        <w:t>Your request must be made in writing to our Data Controller (details below)</w:t>
      </w:r>
      <w:r w:rsidR="00C57A75">
        <w:t>.</w:t>
      </w:r>
    </w:p>
    <w:p w14:paraId="7BCB8085" w14:textId="77777777" w:rsidR="009A57A5" w:rsidRDefault="009A57A5" w:rsidP="009A57A5">
      <w:pPr>
        <w:pStyle w:val="ListParagraph"/>
        <w:numPr>
          <w:ilvl w:val="0"/>
          <w:numId w:val="31"/>
        </w:numPr>
        <w:spacing w:after="0"/>
      </w:pPr>
      <w:r>
        <w:t>For information from the hospital you should write directly to them</w:t>
      </w:r>
      <w:r w:rsidR="00C57A75">
        <w:t>.</w:t>
      </w:r>
    </w:p>
    <w:p w14:paraId="490E7556" w14:textId="77777777" w:rsidR="00696159" w:rsidRDefault="00696159" w:rsidP="00C17338">
      <w:pPr>
        <w:pStyle w:val="ListParagraph"/>
        <w:numPr>
          <w:ilvl w:val="0"/>
          <w:numId w:val="31"/>
        </w:numPr>
        <w:spacing w:after="0"/>
      </w:pPr>
      <w:r>
        <w:t>Normally t</w:t>
      </w:r>
      <w:r w:rsidRPr="00696159">
        <w:t>here is no charge to have a printed copy of the information we hold about you</w:t>
      </w:r>
      <w:r w:rsidR="00C17338">
        <w:t xml:space="preserve">. </w:t>
      </w:r>
      <w:r>
        <w:t xml:space="preserve">However, we </w:t>
      </w:r>
      <w:r w:rsidR="00C17338">
        <w:t>may</w:t>
      </w:r>
      <w:r>
        <w:t xml:space="preserve"> refuse to comply with a request for erasure if it is ‘manifestly unfounded or excessive</w:t>
      </w:r>
      <w:r w:rsidR="00C17338">
        <w:t>’</w:t>
      </w:r>
      <w:r>
        <w:t>, taking into account whether the requ</w:t>
      </w:r>
      <w:r w:rsidR="00C17338">
        <w:t xml:space="preserve">est is repetitive in nature. </w:t>
      </w:r>
      <w:r>
        <w:t>If we consider that your request fits this description, we will justify our decision in writing to you by:</w:t>
      </w:r>
    </w:p>
    <w:p w14:paraId="4AB84A5E" w14:textId="77777777" w:rsidR="00696159" w:rsidRDefault="00696159" w:rsidP="00696159">
      <w:pPr>
        <w:pStyle w:val="ListParagraph"/>
        <w:numPr>
          <w:ilvl w:val="1"/>
          <w:numId w:val="31"/>
        </w:numPr>
        <w:spacing w:after="0"/>
      </w:pPr>
      <w:r>
        <w:t>requesting a "reasonable fee" in advance to cover our excess administration costs to deal with a very complex request; or</w:t>
      </w:r>
    </w:p>
    <w:p w14:paraId="1B09E818" w14:textId="77777777" w:rsidR="00696159" w:rsidRDefault="00696159" w:rsidP="00696159">
      <w:pPr>
        <w:pStyle w:val="ListParagraph"/>
        <w:numPr>
          <w:ilvl w:val="1"/>
          <w:numId w:val="31"/>
        </w:numPr>
        <w:spacing w:after="0"/>
      </w:pPr>
      <w:r>
        <w:t>refuse to deal with your request - providing a clear justification.</w:t>
      </w:r>
    </w:p>
    <w:p w14:paraId="6619A26E" w14:textId="77777777" w:rsidR="009A57A5" w:rsidRDefault="009A57A5" w:rsidP="00696159">
      <w:pPr>
        <w:pStyle w:val="ListParagraph"/>
        <w:numPr>
          <w:ilvl w:val="0"/>
          <w:numId w:val="31"/>
        </w:numPr>
        <w:spacing w:after="0"/>
      </w:pPr>
      <w:r>
        <w:t xml:space="preserve">We are required to respond to you within </w:t>
      </w:r>
      <w:r w:rsidR="00051280">
        <w:t>one month</w:t>
      </w:r>
      <w:r w:rsidR="00C57A75">
        <w:t>, unless it is a complex request - which we will inform you of. Then we are required to respond to you within two further months.</w:t>
      </w:r>
    </w:p>
    <w:p w14:paraId="00793B45" w14:textId="77777777" w:rsidR="00696159" w:rsidRDefault="009A57A5" w:rsidP="00696159">
      <w:pPr>
        <w:pStyle w:val="ListParagraph"/>
        <w:numPr>
          <w:ilvl w:val="0"/>
          <w:numId w:val="31"/>
        </w:numPr>
        <w:spacing w:after="0"/>
      </w:pPr>
      <w:r>
        <w:t>You will need to give adequate information (for example full name, address, date of birth, NHS number and details of your request) so that your identity can be verified and your records located</w:t>
      </w:r>
      <w:r w:rsidR="00C57A75">
        <w:t>.</w:t>
      </w:r>
    </w:p>
    <w:p w14:paraId="45E3695C" w14:textId="77777777" w:rsidR="00C17338" w:rsidRDefault="00C17338">
      <w:pPr>
        <w:rPr>
          <w:rFonts w:asciiTheme="majorHAnsi" w:eastAsiaTheme="majorEastAsia" w:hAnsiTheme="majorHAnsi" w:cstheme="majorBidi"/>
          <w:caps/>
          <w:color w:val="577188" w:themeColor="accent1" w:themeShade="BF"/>
          <w:sz w:val="24"/>
        </w:rPr>
      </w:pPr>
      <w:r>
        <w:br w:type="page"/>
      </w:r>
    </w:p>
    <w:p w14:paraId="404DB71B" w14:textId="77777777" w:rsidR="00AB348B" w:rsidRDefault="00AB348B" w:rsidP="00AB348B">
      <w:pPr>
        <w:pStyle w:val="Heading2"/>
      </w:pPr>
      <w:r>
        <w:lastRenderedPageBreak/>
        <w:t xml:space="preserve">Requesting a copy </w:t>
      </w:r>
      <w:r w:rsidR="00D22A01">
        <w:t xml:space="preserve">or transfer </w:t>
      </w:r>
      <w:r>
        <w:t>of your data – referred to as ‘data portability’</w:t>
      </w:r>
    </w:p>
    <w:p w14:paraId="00764D18" w14:textId="77777777" w:rsidR="00C17338" w:rsidRDefault="00051280" w:rsidP="00AB348B">
      <w:r>
        <w:t>You have the right to data portability</w:t>
      </w:r>
      <w:r w:rsidR="00D22A01">
        <w:t xml:space="preserve">. </w:t>
      </w:r>
      <w:r>
        <w:t xml:space="preserve">This </w:t>
      </w:r>
      <w:r w:rsidRPr="00051280">
        <w:t xml:space="preserve">allows </w:t>
      </w:r>
      <w:r>
        <w:t xml:space="preserve">patients </w:t>
      </w:r>
      <w:r w:rsidRPr="00051280">
        <w:t xml:space="preserve">to obtain and reuse their personal data </w:t>
      </w:r>
      <w:r w:rsidR="00C57A75">
        <w:t xml:space="preserve">they have </w:t>
      </w:r>
      <w:r>
        <w:t xml:space="preserve">provided to us </w:t>
      </w:r>
      <w:r w:rsidRPr="00051280">
        <w:t>for their own pur</w:t>
      </w:r>
      <w:r>
        <w:t>poses across different services – for example, if you migrate to a foreign countr</w:t>
      </w:r>
      <w:r w:rsidR="00C57A75">
        <w:t xml:space="preserve">y you may wish us to transfer or transmit </w:t>
      </w:r>
      <w:r>
        <w:t>your EPR (Electronic Patient Record)</w:t>
      </w:r>
      <w:r w:rsidR="00C57A75">
        <w:t xml:space="preserve"> directly</w:t>
      </w:r>
      <w:r>
        <w:t xml:space="preserve"> to </w:t>
      </w:r>
      <w:r w:rsidR="00C57A75">
        <w:t>your</w:t>
      </w:r>
      <w:r>
        <w:t xml:space="preserve"> new healthcare provider</w:t>
      </w:r>
      <w:r w:rsidR="00D22A01">
        <w:t xml:space="preserve"> who is not part of the NHS</w:t>
      </w:r>
      <w:r>
        <w:t xml:space="preserve"> - so they can </w:t>
      </w:r>
      <w:r w:rsidR="00C57A75">
        <w:t>import</w:t>
      </w:r>
      <w:r>
        <w:t xml:space="preserve"> </w:t>
      </w:r>
      <w:r w:rsidR="00C57A75">
        <w:t xml:space="preserve">your </w:t>
      </w:r>
      <w:r>
        <w:t xml:space="preserve">medical records into their </w:t>
      </w:r>
      <w:r w:rsidR="00D22A01">
        <w:t xml:space="preserve">own </w:t>
      </w:r>
      <w:r>
        <w:t>IT system.</w:t>
      </w:r>
    </w:p>
    <w:p w14:paraId="557853BB" w14:textId="77777777" w:rsidR="00AB348B" w:rsidRDefault="00C17338" w:rsidP="00AB348B">
      <w:r>
        <w:t>Patients need to complete our</w:t>
      </w:r>
      <w:r w:rsidR="00D22A01">
        <w:t xml:space="preserve"> Subject Access Request (SAR) form to request a digital or paper copy of their data or to request an electronic transfer of the data to another data controller.</w:t>
      </w:r>
    </w:p>
    <w:p w14:paraId="043107C0" w14:textId="77777777" w:rsidR="00C17338" w:rsidRDefault="000B1127" w:rsidP="00C17338">
      <w:pPr>
        <w:pStyle w:val="ListParagraph"/>
        <w:numPr>
          <w:ilvl w:val="0"/>
          <w:numId w:val="37"/>
        </w:numPr>
      </w:pPr>
      <w:r>
        <w:t xml:space="preserve">In the first instance we prefer to signpost patients to </w:t>
      </w:r>
      <w:r w:rsidRPr="00C17338">
        <w:rPr>
          <w:b/>
        </w:rPr>
        <w:t>NHS Patient Online</w:t>
      </w:r>
      <w:r>
        <w:t xml:space="preserve"> – a website where you can view your personal</w:t>
      </w:r>
      <w:r w:rsidRPr="000B1127">
        <w:t xml:space="preserve"> GP record (which includes coded information about allergies, immunisations, diagnoses, medication and test results).</w:t>
      </w:r>
    </w:p>
    <w:p w14:paraId="68031562" w14:textId="77777777" w:rsidR="00C17338" w:rsidRDefault="000B1127" w:rsidP="00C17338">
      <w:pPr>
        <w:pStyle w:val="ListParagraph"/>
        <w:numPr>
          <w:ilvl w:val="0"/>
          <w:numId w:val="37"/>
        </w:numPr>
      </w:pPr>
      <w:r>
        <w:t xml:space="preserve">In </w:t>
      </w:r>
      <w:r w:rsidR="00C17338">
        <w:t>other</w:t>
      </w:r>
      <w:r>
        <w:t xml:space="preserve"> instances - we can securely email you details of your Summary Care Record via </w:t>
      </w:r>
      <w:r w:rsidR="00C17338" w:rsidRPr="00C17338">
        <w:rPr>
          <w:b/>
        </w:rPr>
        <w:t xml:space="preserve">Encrypted </w:t>
      </w:r>
      <w:r w:rsidRPr="00C17338">
        <w:rPr>
          <w:b/>
        </w:rPr>
        <w:t>NHS Mail</w:t>
      </w:r>
      <w:r>
        <w:t>. This will require your access to</w:t>
      </w:r>
      <w:r w:rsidR="00B00D16">
        <w:t xml:space="preserve"> a personal</w:t>
      </w:r>
      <w:r>
        <w:t xml:space="preserve"> email account and a web-browser – </w:t>
      </w:r>
      <w:r w:rsidR="00B00D16">
        <w:t>so you can</w:t>
      </w:r>
      <w:r>
        <w:t xml:space="preserve"> setup a free NHS online account to </w:t>
      </w:r>
      <w:r w:rsidR="00C17338">
        <w:t xml:space="preserve">unlock and </w:t>
      </w:r>
      <w:r>
        <w:t xml:space="preserve">view your </w:t>
      </w:r>
      <w:r w:rsidR="00C17338">
        <w:t>safeguarded</w:t>
      </w:r>
      <w:r>
        <w:t xml:space="preserve"> </w:t>
      </w:r>
      <w:r w:rsidR="00B00D16">
        <w:t>medical records</w:t>
      </w:r>
      <w:r>
        <w:t xml:space="preserve"> </w:t>
      </w:r>
      <w:r w:rsidR="00B00D16">
        <w:t>that are</w:t>
      </w:r>
      <w:r>
        <w:t xml:space="preserve"> encrypted by NHS Digital.</w:t>
      </w:r>
    </w:p>
    <w:p w14:paraId="59583920" w14:textId="77777777" w:rsidR="00C17338" w:rsidRDefault="00C17338" w:rsidP="00C17338">
      <w:pPr>
        <w:pStyle w:val="ListParagraph"/>
        <w:numPr>
          <w:ilvl w:val="0"/>
          <w:numId w:val="37"/>
        </w:numPr>
      </w:pPr>
      <w:r>
        <w:t>Alternatively,</w:t>
      </w:r>
      <w:r w:rsidR="00F06A26">
        <w:t xml:space="preserve"> we can provide your personal medical records as </w:t>
      </w:r>
      <w:r w:rsidRPr="00C17338">
        <w:rPr>
          <w:b/>
        </w:rPr>
        <w:t xml:space="preserve">digital </w:t>
      </w:r>
      <w:r>
        <w:rPr>
          <w:b/>
        </w:rPr>
        <w:t xml:space="preserve">files </w:t>
      </w:r>
      <w:r>
        <w:t>–</w:t>
      </w:r>
      <w:r w:rsidRPr="00C17338">
        <w:t xml:space="preserve"> </w:t>
      </w:r>
      <w:r>
        <w:t>as either text</w:t>
      </w:r>
      <w:r w:rsidR="00F06A26">
        <w:t xml:space="preserve"> (.txt format) or spreadsheet (.csv format) </w:t>
      </w:r>
      <w:r>
        <w:t xml:space="preserve">documents </w:t>
      </w:r>
      <w:r w:rsidR="00F06A26">
        <w:t>via</w:t>
      </w:r>
      <w:r>
        <w:t xml:space="preserve"> a secure web transfer service.</w:t>
      </w:r>
    </w:p>
    <w:p w14:paraId="28946960" w14:textId="77777777" w:rsidR="006658D0" w:rsidRPr="000B1127" w:rsidRDefault="00F06A26" w:rsidP="00C17338">
      <w:r>
        <w:t xml:space="preserve">In all of the above instances we will need you to verify your identity to ensure </w:t>
      </w:r>
      <w:r w:rsidR="00C17338">
        <w:t xml:space="preserve">that </w:t>
      </w:r>
      <w:r>
        <w:t xml:space="preserve">your personal </w:t>
      </w:r>
      <w:r w:rsidR="00C17338">
        <w:t xml:space="preserve">medical </w:t>
      </w:r>
      <w:r>
        <w:t xml:space="preserve">records are </w:t>
      </w:r>
      <w:r w:rsidR="00C17338">
        <w:t>only released to you - or an appointed person you have authorised us to send your confidential data to.</w:t>
      </w:r>
    </w:p>
    <w:p w14:paraId="609B5F2A" w14:textId="77777777" w:rsidR="00DE5CDA" w:rsidRDefault="00DE5CDA" w:rsidP="00DE5CDA">
      <w:pPr>
        <w:pStyle w:val="Heading2"/>
      </w:pPr>
      <w:r>
        <w:t>Data Controller</w:t>
      </w:r>
    </w:p>
    <w:p w14:paraId="439EBF8D" w14:textId="77777777" w:rsidR="00DE5CDA" w:rsidRDefault="007C14E7" w:rsidP="00DE5CDA">
      <w:r>
        <w:t>The</w:t>
      </w:r>
      <w:r w:rsidR="00DE5CDA">
        <w:t xml:space="preserve"> </w:t>
      </w:r>
      <w:r>
        <w:t>p</w:t>
      </w:r>
      <w:r w:rsidR="00DE5CDA">
        <w:t xml:space="preserve">ractice is </w:t>
      </w:r>
      <w:r>
        <w:t xml:space="preserve">legally </w:t>
      </w:r>
      <w:r w:rsidR="00DE5CDA">
        <w:t>classified as</w:t>
      </w:r>
      <w:r>
        <w:t xml:space="preserve"> a Data Controller because of the way we process personal data of patients and staff. Our entire organisation is </w:t>
      </w:r>
      <w:r w:rsidR="00DE5CDA">
        <w:t>r</w:t>
      </w:r>
      <w:r w:rsidR="00DE5CDA" w:rsidRPr="00DE5CDA">
        <w:t>esponsible for keeping your informa</w:t>
      </w:r>
      <w:r>
        <w:t xml:space="preserve">tion secure and confidential – however our main representative </w:t>
      </w:r>
      <w:r w:rsidR="001D0D73">
        <w:t xml:space="preserve">for </w:t>
      </w:r>
      <w:r w:rsidR="009A57A5">
        <w:t xml:space="preserve">handling your personal </w:t>
      </w:r>
      <w:r w:rsidR="001D0D73">
        <w:t xml:space="preserve">data </w:t>
      </w:r>
      <w:r w:rsidR="009A57A5">
        <w:t xml:space="preserve">related questions or </w:t>
      </w:r>
      <w:r w:rsidR="00D22A01">
        <w:t>Subject Access R</w:t>
      </w:r>
      <w:r w:rsidR="009A57A5">
        <w:t>equests</w:t>
      </w:r>
      <w:r w:rsidR="00D22A01">
        <w:t xml:space="preserve"> (SAR)</w:t>
      </w:r>
      <w:r w:rsidR="009A57A5">
        <w:t xml:space="preserve"> </w:t>
      </w:r>
      <w:r>
        <w:t xml:space="preserve">is </w:t>
      </w:r>
      <w:r w:rsidR="009A57A5">
        <w:t>our</w:t>
      </w:r>
      <w:r>
        <w:t xml:space="preserve"> Data Protection Offi</w:t>
      </w:r>
      <w:r w:rsidR="009A57A5">
        <w:t>cer (DPO)</w:t>
      </w:r>
      <w:r w:rsidR="00C17338">
        <w:t>.</w:t>
      </w:r>
    </w:p>
    <w:p w14:paraId="3C275047" w14:textId="77777777" w:rsidR="00D22A01" w:rsidRDefault="00D22A01" w:rsidP="00D22A01">
      <w:pPr>
        <w:pStyle w:val="Heading2"/>
      </w:pPr>
      <w:r>
        <w:t>Data Protection Officer (DPO)</w:t>
      </w:r>
    </w:p>
    <w:p w14:paraId="4B3F7548" w14:textId="59DE1D59" w:rsidR="00D22A01" w:rsidRDefault="006E63FE">
      <w:r>
        <w:t xml:space="preserve">Barry </w:t>
      </w:r>
      <w:r w:rsidR="001B78FC">
        <w:t>Jackson</w:t>
      </w:r>
      <w:r>
        <w:t xml:space="preserve"> and Sarah Cunningham are</w:t>
      </w:r>
      <w:r w:rsidR="00D22A01">
        <w:t xml:space="preserve"> currently t</w:t>
      </w:r>
      <w:r w:rsidR="00D22A01" w:rsidRPr="007C14E7">
        <w:t>he main contact</w:t>
      </w:r>
      <w:r>
        <w:t>s</w:t>
      </w:r>
      <w:r w:rsidR="00D22A01" w:rsidRPr="007C14E7">
        <w:t xml:space="preserve"> fo</w:t>
      </w:r>
      <w:r w:rsidR="001A1159">
        <w:t>r all personal data queries and</w:t>
      </w:r>
      <w:r w:rsidR="00D22A01">
        <w:t xml:space="preserve"> Subject Access R</w:t>
      </w:r>
      <w:r w:rsidR="00D22A01" w:rsidRPr="007C14E7">
        <w:t>equests</w:t>
      </w:r>
      <w:r w:rsidR="00D22A01">
        <w:t xml:space="preserve"> (SAR) and fulfil the role of our Data Protection Officer until further notice. C</w:t>
      </w:r>
      <w:r w:rsidR="00D22A01" w:rsidRPr="007C14E7">
        <w:t>ontact details are shown in th</w:t>
      </w:r>
      <w:r w:rsidR="00D22A01">
        <w:t>e table below</w:t>
      </w:r>
      <w:r w:rsidR="00D22A01" w:rsidRPr="007C14E7">
        <w:t>.</w:t>
      </w:r>
    </w:p>
    <w:p w14:paraId="5C831B8E" w14:textId="77777777" w:rsidR="004C3B90" w:rsidRDefault="004C3B90">
      <w:r>
        <w:br w:type="page"/>
      </w:r>
    </w:p>
    <w:p w14:paraId="2CC4EC9B" w14:textId="77777777" w:rsidR="00D3174D" w:rsidRDefault="00D3174D" w:rsidP="00D3174D">
      <w:pPr>
        <w:pStyle w:val="Heading1"/>
      </w:pPr>
      <w:bookmarkStart w:id="9" w:name="_Toc514945669"/>
      <w:r>
        <w:lastRenderedPageBreak/>
        <w:t>Website cookies</w:t>
      </w:r>
      <w:bookmarkEnd w:id="9"/>
    </w:p>
    <w:p w14:paraId="19B5BDDE" w14:textId="77777777" w:rsidR="00D3174D" w:rsidRDefault="00B76D07" w:rsidP="00D3174D">
      <w:r>
        <w:rPr>
          <w:noProof/>
          <w:lang w:val="en-GB" w:eastAsia="en-GB"/>
        </w:rPr>
        <w:drawing>
          <wp:inline distT="0" distB="0" distL="0" distR="0" wp14:anchorId="28716623" wp14:editId="216824C2">
            <wp:extent cx="5640705" cy="2581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b-Cookies.jpg"/>
                    <pic:cNvPicPr/>
                  </pic:nvPicPr>
                  <pic:blipFill rotWithShape="1">
                    <a:blip r:embed="rId23">
                      <a:extLst>
                        <a:ext uri="{28A0092B-C50C-407E-A947-70E740481C1C}">
                          <a14:useLocalDpi xmlns:a14="http://schemas.microsoft.com/office/drawing/2010/main" val="0"/>
                        </a:ext>
                      </a:extLst>
                    </a:blip>
                    <a:srcRect b="21403"/>
                    <a:stretch/>
                  </pic:blipFill>
                  <pic:spPr bwMode="auto">
                    <a:xfrm>
                      <a:off x="0" y="0"/>
                      <a:ext cx="5640705" cy="2581275"/>
                    </a:xfrm>
                    <a:prstGeom prst="rect">
                      <a:avLst/>
                    </a:prstGeom>
                    <a:ln>
                      <a:noFill/>
                    </a:ln>
                    <a:extLst>
                      <a:ext uri="{53640926-AAD7-44D8-BBD7-CCE9431645EC}">
                        <a14:shadowObscured xmlns:a14="http://schemas.microsoft.com/office/drawing/2010/main"/>
                      </a:ext>
                    </a:extLst>
                  </pic:spPr>
                </pic:pic>
              </a:graphicData>
            </a:graphic>
          </wp:inline>
        </w:drawing>
      </w:r>
      <w:r w:rsidR="00D3174D">
        <w:rPr>
          <w:noProof/>
          <w:lang w:val="en-GB" w:eastAsia="en-GB"/>
        </w:rPr>
        <w:t xml:space="preserve"> </w:t>
      </w:r>
    </w:p>
    <w:p w14:paraId="6C41B308" w14:textId="77777777" w:rsidR="00D3174D" w:rsidRDefault="006309CA" w:rsidP="00D3174D">
      <w:r>
        <w:t>Website c</w:t>
      </w:r>
      <w:r w:rsidR="00D3174D" w:rsidRPr="00D3174D">
        <w:t xml:space="preserve">ookies are small computer files that get sent down to your PC, tablet or mobile phone by websites when you visit them. They stay on your device and get sent back to the website they came from, when you go there again. Cookies store information about your visits to that website, such as your choices and other details. Some of this data does not contain personal details about you or your business, but it is still protected by this </w:t>
      </w:r>
      <w:r w:rsidR="00D3174D">
        <w:t xml:space="preserve">Patient </w:t>
      </w:r>
      <w:r w:rsidR="00D3174D" w:rsidRPr="00D3174D">
        <w:t>Privacy notice.</w:t>
      </w:r>
      <w:r w:rsidR="00D3174D">
        <w:t xml:space="preserve"> </w:t>
      </w:r>
      <w:r w:rsidR="008F67BC">
        <w:t xml:space="preserve">By using our website you agree that we can place these types of cookies on your device, however you can block these cookies using your </w:t>
      </w:r>
      <w:r>
        <w:t xml:space="preserve">web </w:t>
      </w:r>
      <w:r w:rsidR="008F67BC">
        <w:t xml:space="preserve">browser settings. </w:t>
      </w:r>
      <w:r w:rsidR="00D3174D">
        <w:t xml:space="preserve">Our General Practice </w:t>
      </w:r>
      <w:r>
        <w:t>may use</w:t>
      </w:r>
      <w:r w:rsidR="00D3174D">
        <w:t xml:space="preserve"> these </w:t>
      </w:r>
      <w:r w:rsidR="008F67BC">
        <w:t xml:space="preserve">different </w:t>
      </w:r>
      <w:r w:rsidR="00D3174D">
        <w:t>types of cookies on our website…</w:t>
      </w:r>
    </w:p>
    <w:p w14:paraId="2F7E1B64" w14:textId="77777777" w:rsidR="00D3174D" w:rsidRDefault="00D3174D" w:rsidP="00D3174D">
      <w:pPr>
        <w:pStyle w:val="Heading2"/>
      </w:pPr>
      <w:r>
        <w:t>Session cookies</w:t>
      </w:r>
      <w:r w:rsidR="00F112CF">
        <w:t xml:space="preserve"> (TEMPORARY</w:t>
      </w:r>
      <w:r w:rsidR="00B76D07">
        <w:t xml:space="preserve"> only</w:t>
      </w:r>
      <w:r w:rsidR="00F112CF">
        <w:t>)</w:t>
      </w:r>
    </w:p>
    <w:p w14:paraId="13ED8AF2" w14:textId="77777777" w:rsidR="00D3174D" w:rsidRDefault="00D3174D" w:rsidP="00D3174D">
      <w:r>
        <w:t>Session cookies last only for the duration of your visit and are deleted when you close your browser. These facilitate various tasks such as allowing a website to identify that a user of a particular device is navigating from page to page, supporting website security or basic functionality.</w:t>
      </w:r>
      <w:r w:rsidR="00425048">
        <w:t xml:space="preserve"> </w:t>
      </w:r>
      <w:r>
        <w:t>Many of the cookies we use are session cookies. For example, they help us to ensure the security of your session, and can also keep you signed in to our website while you move between pages or service your online account.</w:t>
      </w:r>
      <w:r w:rsidR="00F112CF">
        <w:t xml:space="preserve"> </w:t>
      </w:r>
      <w:r>
        <w:t xml:space="preserve">Our session cookies used for security are designed to be very difficult to use except by us when you have an active session. They contain no personal information that can be </w:t>
      </w:r>
      <w:r w:rsidR="00F112CF">
        <w:t>used to identify an individual.</w:t>
      </w:r>
    </w:p>
    <w:p w14:paraId="1AF8218F" w14:textId="77777777" w:rsidR="00D3174D" w:rsidRDefault="00D3174D" w:rsidP="00D3174D">
      <w:pPr>
        <w:pStyle w:val="Heading2"/>
      </w:pPr>
      <w:r>
        <w:t>Persistent cookies</w:t>
      </w:r>
      <w:r w:rsidR="00F112CF">
        <w:t xml:space="preserve"> (LASt fOREVER UNLESS CLEARED BY YOU)</w:t>
      </w:r>
    </w:p>
    <w:p w14:paraId="3C2C34E7" w14:textId="77777777" w:rsidR="00D3174D" w:rsidRDefault="00D3174D" w:rsidP="00D3174D">
      <w:r>
        <w:t xml:space="preserve">Persistent cookies last after you have closed your browser, and allow a website to remember your actions and preferences. Sometimes persistent cookies are used by websites to provide targeted </w:t>
      </w:r>
      <w:r w:rsidR="00F112CF">
        <w:t>content</w:t>
      </w:r>
      <w:r>
        <w:t xml:space="preserve"> based upon the browsing history of the device.</w:t>
      </w:r>
      <w:r w:rsidR="00B76D07">
        <w:t xml:space="preserve"> </w:t>
      </w:r>
      <w:r>
        <w:t>We use persistent cookies i</w:t>
      </w:r>
      <w:r w:rsidR="00F112CF">
        <w:t>n a few ways, for example -</w:t>
      </w:r>
      <w:r>
        <w:t xml:space="preserve"> to remember </w:t>
      </w:r>
      <w:r w:rsidR="00F112CF">
        <w:t>you have visited our website before and to prevent us showing you a ‘Cookie Information’ banner being shown every time you revisit the website</w:t>
      </w:r>
      <w:r>
        <w:t xml:space="preserve">. We also use persistent cookies to allow us to analyse customer visits to our site. These cookies help us to understand how </w:t>
      </w:r>
      <w:r w:rsidR="00F112CF">
        <w:t>web visitors</w:t>
      </w:r>
      <w:r>
        <w:t xml:space="preserve"> arrive at and use our site so we can improve </w:t>
      </w:r>
      <w:r w:rsidR="00F112CF">
        <w:t>our</w:t>
      </w:r>
      <w:r>
        <w:t xml:space="preserve"> online service.</w:t>
      </w:r>
    </w:p>
    <w:p w14:paraId="06F6667A" w14:textId="77777777" w:rsidR="00D3174D" w:rsidRDefault="00D3174D" w:rsidP="00D3174D">
      <w:pPr>
        <w:pStyle w:val="Heading2"/>
      </w:pPr>
      <w:r>
        <w:lastRenderedPageBreak/>
        <w:t>First and third party cookies</w:t>
      </w:r>
    </w:p>
    <w:p w14:paraId="35C600A8" w14:textId="77777777" w:rsidR="00D3174D" w:rsidRDefault="00D3174D" w:rsidP="00D3174D">
      <w:r>
        <w:t>Whether a cookie is a first or third party cookie depends on which website the cookie comes from. First party cookies are those set by or on behalf of the website visited. All other cookies are third party cookies. We use both first party and third party cookies</w:t>
      </w:r>
      <w:r w:rsidR="00F112CF">
        <w:t>.</w:t>
      </w:r>
    </w:p>
    <w:p w14:paraId="0813F890" w14:textId="77777777" w:rsidR="00D3174D" w:rsidRDefault="00D3174D" w:rsidP="00D3174D">
      <w:pPr>
        <w:pStyle w:val="Heading2"/>
      </w:pPr>
      <w:r>
        <w:t>Performance cookies</w:t>
      </w:r>
    </w:p>
    <w:p w14:paraId="01336364" w14:textId="77777777" w:rsidR="00D3174D" w:rsidRDefault="00D3174D" w:rsidP="00D3174D">
      <w:r>
        <w:t xml:space="preserve">These cookies collect information about how visitors use a web site, for instance which pages visitors go to most often, and if they get error messages from web pages. These cookies don't collect information that identifies a visitor although they may collect the IP address of the device used to access the site. All information these cookies collect is anonymous and is only used to improve how a website works, the user experience and to optimise our </w:t>
      </w:r>
      <w:r w:rsidR="00F112CF">
        <w:t>content</w:t>
      </w:r>
      <w:r>
        <w:t xml:space="preserve"> messages. </w:t>
      </w:r>
    </w:p>
    <w:p w14:paraId="2B7893D9" w14:textId="77777777" w:rsidR="00D3174D" w:rsidRDefault="00D3174D" w:rsidP="00D3174D">
      <w:pPr>
        <w:pStyle w:val="Heading2"/>
      </w:pPr>
      <w:r>
        <w:t>Functionality cookies</w:t>
      </w:r>
    </w:p>
    <w:p w14:paraId="4BCCBF3A" w14:textId="77777777" w:rsidR="00D3174D" w:rsidRDefault="00D3174D" w:rsidP="00D3174D">
      <w:r>
        <w:t xml:space="preserve">These cookies allow the website to remember choices you make (such as your </w:t>
      </w:r>
      <w:r w:rsidR="00F112CF">
        <w:t>name in a form</w:t>
      </w:r>
      <w:r>
        <w:t xml:space="preserve">). They may also be used to provide services you have requested such as watching a video. The information these cookies collect is anonymised (i.e. it does not contain your name, address etc.) and they do not track your browsing </w:t>
      </w:r>
      <w:r w:rsidR="00F112CF">
        <w:t>activity across other websites.</w:t>
      </w:r>
    </w:p>
    <w:p w14:paraId="08D0FFC9" w14:textId="77777777" w:rsidR="00D3174D" w:rsidRDefault="00D3174D" w:rsidP="00D3174D">
      <w:pPr>
        <w:pStyle w:val="Heading2"/>
      </w:pPr>
      <w:r>
        <w:t>Targeting cookies</w:t>
      </w:r>
    </w:p>
    <w:p w14:paraId="54F1666F" w14:textId="77777777" w:rsidR="00D3174D" w:rsidRDefault="00D3174D" w:rsidP="00D3174D">
      <w:r>
        <w:t xml:space="preserve">These cookies collect several pieces of information about your browsing habits. </w:t>
      </w:r>
      <w:r w:rsidR="00F112CF">
        <w:t>If we use them t</w:t>
      </w:r>
      <w:r>
        <w:t>hey are usually placed by advertising networks. They remember that you have visited a website and this information is shared with other organisations such as media publishers. These organisations do this in order to provide you with targeted adverts more relevant to you and your interests. This type of advertising is called online behavioural advertising and place an icon in the top right hand corner of an advert. This icon when clicked, will take you through to the website Your Online Choices where there is more help and guidance for you to Opt-out of this type of advertising. You can block these cooki</w:t>
      </w:r>
      <w:r w:rsidR="00F112CF">
        <w:t>es using your browser settings.</w:t>
      </w:r>
    </w:p>
    <w:p w14:paraId="4BF394CD" w14:textId="77777777" w:rsidR="00805D6D" w:rsidRPr="00D22A01" w:rsidRDefault="001D0D73" w:rsidP="00D22A01">
      <w:pPr>
        <w:pStyle w:val="Heading1"/>
      </w:pPr>
      <w:bookmarkStart w:id="10" w:name="_Toc514945670"/>
      <w:r>
        <w:lastRenderedPageBreak/>
        <w:t xml:space="preserve">General Practice </w:t>
      </w:r>
      <w:r w:rsidR="00D22A01">
        <w:t>contacts</w:t>
      </w:r>
      <w:r>
        <w:t xml:space="preserve"> </w:t>
      </w:r>
      <w:r w:rsidR="00613C2B">
        <w:t xml:space="preserve">for personal </w:t>
      </w:r>
      <w:r w:rsidR="00D22A01">
        <w:t>data</w:t>
      </w:r>
      <w:bookmarkEnd w:id="10"/>
    </w:p>
    <w:p w14:paraId="5AA06C90" w14:textId="77777777" w:rsidR="00A9231E" w:rsidRDefault="00BF421C" w:rsidP="005350E4">
      <w:r>
        <w:rPr>
          <w:noProof/>
          <w:lang w:val="en-GB" w:eastAsia="en-GB"/>
        </w:rPr>
        <w:drawing>
          <wp:inline distT="0" distB="0" distL="0" distR="0" wp14:anchorId="3356EA5D" wp14:editId="2869BAFE">
            <wp:extent cx="5640705" cy="26809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P-contacts.jpg"/>
                    <pic:cNvPicPr/>
                  </pic:nvPicPr>
                  <pic:blipFill>
                    <a:blip r:embed="rId24">
                      <a:extLst>
                        <a:ext uri="{28A0092B-C50C-407E-A947-70E740481C1C}">
                          <a14:useLocalDpi xmlns:a14="http://schemas.microsoft.com/office/drawing/2010/main" val="0"/>
                        </a:ext>
                      </a:extLst>
                    </a:blip>
                    <a:stretch>
                      <a:fillRect/>
                    </a:stretch>
                  </pic:blipFill>
                  <pic:spPr>
                    <a:xfrm>
                      <a:off x="0" y="0"/>
                      <a:ext cx="5640705" cy="2680970"/>
                    </a:xfrm>
                    <a:prstGeom prst="rect">
                      <a:avLst/>
                    </a:prstGeom>
                  </pic:spPr>
                </pic:pic>
              </a:graphicData>
            </a:graphic>
          </wp:inline>
        </w:drawing>
      </w:r>
    </w:p>
    <w:p w14:paraId="5771C653" w14:textId="77777777" w:rsidR="00D22A01" w:rsidRDefault="00D22A01" w:rsidP="00D22A01">
      <w:pPr>
        <w:pStyle w:val="Heading2"/>
      </w:pPr>
      <w:r>
        <w:t>Data Protection Officer (DPO)</w:t>
      </w:r>
    </w:p>
    <w:p w14:paraId="42D23B37" w14:textId="77777777" w:rsidR="00D22A01" w:rsidRDefault="00D22A01" w:rsidP="00D22A01">
      <w:pPr>
        <w:pStyle w:val="TableHeading"/>
      </w:pPr>
      <w:r>
        <w:t>CONTACT LIST</w:t>
      </w:r>
    </w:p>
    <w:tbl>
      <w:tblPr>
        <w:tblStyle w:val="FinancialTable"/>
        <w:tblW w:w="5000" w:type="pct"/>
        <w:tblLook w:val="04A0" w:firstRow="1" w:lastRow="0" w:firstColumn="1" w:lastColumn="0" w:noHBand="0" w:noVBand="1"/>
        <w:tblDescription w:val="Financial table"/>
      </w:tblPr>
      <w:tblGrid>
        <w:gridCol w:w="2691"/>
        <w:gridCol w:w="1841"/>
        <w:gridCol w:w="2266"/>
        <w:gridCol w:w="2075"/>
      </w:tblGrid>
      <w:tr w:rsidR="00D22A01" w14:paraId="50E99047" w14:textId="77777777" w:rsidTr="009D34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6" w:type="pct"/>
          </w:tcPr>
          <w:p w14:paraId="16367763" w14:textId="77777777" w:rsidR="00D22A01" w:rsidRDefault="00D22A01" w:rsidP="009D345B">
            <w:r>
              <w:t>Name</w:t>
            </w:r>
          </w:p>
        </w:tc>
        <w:tc>
          <w:tcPr>
            <w:tcW w:w="1037" w:type="pct"/>
          </w:tcPr>
          <w:p w14:paraId="428ED29A" w14:textId="77777777" w:rsidR="00D22A01" w:rsidRDefault="00D22A01" w:rsidP="009D345B">
            <w:pPr>
              <w:jc w:val="left"/>
              <w:cnfStyle w:val="100000000000" w:firstRow="1" w:lastRow="0" w:firstColumn="0" w:lastColumn="0" w:oddVBand="0" w:evenVBand="0" w:oddHBand="0" w:evenHBand="0" w:firstRowFirstColumn="0" w:firstRowLastColumn="0" w:lastRowFirstColumn="0" w:lastRowLastColumn="0"/>
            </w:pPr>
            <w:r>
              <w:t>Position</w:t>
            </w:r>
          </w:p>
        </w:tc>
        <w:tc>
          <w:tcPr>
            <w:tcW w:w="1277" w:type="pct"/>
          </w:tcPr>
          <w:p w14:paraId="7C323C47" w14:textId="77777777" w:rsidR="00D22A01" w:rsidRDefault="00D22A01" w:rsidP="009D345B">
            <w:pPr>
              <w:jc w:val="left"/>
              <w:cnfStyle w:val="100000000000" w:firstRow="1" w:lastRow="0" w:firstColumn="0" w:lastColumn="0" w:oddVBand="0" w:evenVBand="0" w:oddHBand="0" w:evenHBand="0" w:firstRowFirstColumn="0" w:firstRowLastColumn="0" w:lastRowFirstColumn="0" w:lastRowLastColumn="0"/>
            </w:pPr>
            <w:r>
              <w:t>email</w:t>
            </w:r>
          </w:p>
        </w:tc>
        <w:tc>
          <w:tcPr>
            <w:tcW w:w="1169" w:type="pct"/>
          </w:tcPr>
          <w:p w14:paraId="2E3F63EF" w14:textId="77777777" w:rsidR="00D22A01" w:rsidRDefault="00D22A01" w:rsidP="009D345B">
            <w:pPr>
              <w:jc w:val="left"/>
              <w:cnfStyle w:val="100000000000" w:firstRow="1" w:lastRow="0" w:firstColumn="0" w:lastColumn="0" w:oddVBand="0" w:evenVBand="0" w:oddHBand="0" w:evenHBand="0" w:firstRowFirstColumn="0" w:firstRowLastColumn="0" w:lastRowFirstColumn="0" w:lastRowLastColumn="0"/>
            </w:pPr>
            <w:r>
              <w:t>telephone</w:t>
            </w:r>
          </w:p>
        </w:tc>
      </w:tr>
      <w:tr w:rsidR="00D22A01" w14:paraId="473ED518" w14:textId="77777777" w:rsidTr="009D345B">
        <w:tc>
          <w:tcPr>
            <w:cnfStyle w:val="001000000000" w:firstRow="0" w:lastRow="0" w:firstColumn="1" w:lastColumn="0" w:oddVBand="0" w:evenVBand="0" w:oddHBand="0" w:evenHBand="0" w:firstRowFirstColumn="0" w:firstRowLastColumn="0" w:lastRowFirstColumn="0" w:lastRowLastColumn="0"/>
            <w:tcW w:w="1516" w:type="pct"/>
          </w:tcPr>
          <w:p w14:paraId="2B50E66F" w14:textId="1B97BD4F" w:rsidR="00D22A01" w:rsidRDefault="006E63FE" w:rsidP="009D345B">
            <w:r>
              <w:t>Barry Jackson &amp; Sarah Cunningham</w:t>
            </w:r>
          </w:p>
        </w:tc>
        <w:tc>
          <w:tcPr>
            <w:tcW w:w="1037" w:type="pct"/>
          </w:tcPr>
          <w:p w14:paraId="59A506B7" w14:textId="178FCDE5" w:rsidR="00D22A01" w:rsidRDefault="00300CDE" w:rsidP="009D345B">
            <w:pPr>
              <w:jc w:val="left"/>
              <w:cnfStyle w:val="000000000000" w:firstRow="0" w:lastRow="0" w:firstColumn="0" w:lastColumn="0" w:oddVBand="0" w:evenVBand="0" w:oddHBand="0" w:evenHBand="0" w:firstRowFirstColumn="0" w:firstRowLastColumn="0" w:lastRowFirstColumn="0" w:lastRowLastColumn="0"/>
            </w:pPr>
            <w:r>
              <w:t>Data Protection Officer</w:t>
            </w:r>
            <w:r w:rsidR="006E63FE">
              <w:t>s</w:t>
            </w:r>
          </w:p>
        </w:tc>
        <w:tc>
          <w:tcPr>
            <w:tcW w:w="1277" w:type="pct"/>
          </w:tcPr>
          <w:p w14:paraId="2AFF84E1" w14:textId="38CC5364" w:rsidR="00D22A01" w:rsidRDefault="006E63FE" w:rsidP="009D345B">
            <w:pPr>
              <w:jc w:val="left"/>
              <w:cnfStyle w:val="000000000000" w:firstRow="0" w:lastRow="0" w:firstColumn="0" w:lastColumn="0" w:oddVBand="0" w:evenVBand="0" w:oddHBand="0" w:evenHBand="0" w:firstRowFirstColumn="0" w:firstRowLastColumn="0" w:lastRowFirstColumn="0" w:lastRowLastColumn="0"/>
            </w:pPr>
            <w:r>
              <w:t>N3i.dpo@nhs.net</w:t>
            </w:r>
          </w:p>
        </w:tc>
        <w:tc>
          <w:tcPr>
            <w:tcW w:w="1169" w:type="pct"/>
          </w:tcPr>
          <w:p w14:paraId="279982E2" w14:textId="0ACE050E" w:rsidR="00D22A01" w:rsidRDefault="006E63FE" w:rsidP="009D345B">
            <w:pPr>
              <w:jc w:val="left"/>
              <w:cnfStyle w:val="000000000000" w:firstRow="0" w:lastRow="0" w:firstColumn="0" w:lastColumn="0" w:oddVBand="0" w:evenVBand="0" w:oddHBand="0" w:evenHBand="0" w:firstRowFirstColumn="0" w:firstRowLastColumn="0" w:lastRowFirstColumn="0" w:lastRowLastColumn="0"/>
            </w:pPr>
            <w:r>
              <w:t>0300 002 0001</w:t>
            </w:r>
          </w:p>
        </w:tc>
      </w:tr>
    </w:tbl>
    <w:p w14:paraId="5081CE03" w14:textId="77777777" w:rsidR="00D22A01" w:rsidRDefault="00D22A01" w:rsidP="00D22A01">
      <w:pPr>
        <w:pStyle w:val="Heading2"/>
      </w:pPr>
      <w:r>
        <w:t>General practice address</w:t>
      </w:r>
    </w:p>
    <w:p w14:paraId="1EC93032" w14:textId="6C1A8F5A" w:rsidR="00227310" w:rsidRDefault="00227310">
      <w:pPr>
        <w:pStyle w:val="CompanyInfo"/>
      </w:pPr>
      <w:r>
        <w:t xml:space="preserve">Mrs </w:t>
      </w:r>
      <w:r w:rsidR="00EE6FD5">
        <w:t>Michaela Varley,</w:t>
      </w:r>
      <w:r>
        <w:t xml:space="preserve"> Practice Manager</w:t>
      </w:r>
    </w:p>
    <w:p w14:paraId="274A9F3E" w14:textId="77777777" w:rsidR="00227310" w:rsidRDefault="00227310">
      <w:pPr>
        <w:pStyle w:val="CompanyInfo"/>
      </w:pPr>
      <w:r>
        <w:t>Ayton and Snainton Medical Practice, Pickering Road, West Ayton, Scarborough, YO13 9JF</w:t>
      </w:r>
    </w:p>
    <w:p w14:paraId="74CBE663" w14:textId="77777777" w:rsidR="00805D6D" w:rsidRDefault="00800F65">
      <w:pPr>
        <w:pStyle w:val="CompanyInfo"/>
      </w:pPr>
      <w:sdt>
        <w:sdtPr>
          <w:rPr>
            <w:b/>
          </w:rPr>
          <w:id w:val="471335889"/>
          <w:temporary/>
          <w:showingPlcHdr/>
          <w:text/>
        </w:sdtPr>
        <w:sdtEndPr/>
        <w:sdtContent>
          <w:r w:rsidR="00027B3F" w:rsidRPr="001D0D73">
            <w:rPr>
              <w:b/>
            </w:rPr>
            <w:t>Website</w:t>
          </w:r>
        </w:sdtContent>
      </w:sdt>
      <w:r w:rsidR="001D0D73" w:rsidRPr="001D0D73">
        <w:rPr>
          <w:b/>
        </w:rPr>
        <w:t>:</w:t>
      </w:r>
      <w:r w:rsidR="00227310">
        <w:t xml:space="preserve"> </w:t>
      </w:r>
      <w:hyperlink r:id="rId25" w:history="1">
        <w:r w:rsidR="00227310" w:rsidRPr="0049661C">
          <w:rPr>
            <w:rStyle w:val="Hyperlink"/>
          </w:rPr>
          <w:t>www.ayton-snainton.co.uk</w:t>
        </w:r>
      </w:hyperlink>
    </w:p>
    <w:p w14:paraId="4D524E23" w14:textId="77777777" w:rsidR="00AB348B" w:rsidRDefault="00AB348B" w:rsidP="00AB348B">
      <w:pPr>
        <w:pStyle w:val="Heading2"/>
      </w:pPr>
      <w:r>
        <w:t>Complaints</w:t>
      </w:r>
    </w:p>
    <w:p w14:paraId="698C7D63" w14:textId="77777777" w:rsidR="00AB348B" w:rsidRDefault="00AB348B" w:rsidP="00AB348B">
      <w:r w:rsidRPr="00DE5CDA">
        <w:t xml:space="preserve">Should you have any concerns about how your </w:t>
      </w:r>
      <w:r>
        <w:t xml:space="preserve">personal </w:t>
      </w:r>
      <w:r w:rsidRPr="00DE5CDA">
        <w:t xml:space="preserve">information is managed by </w:t>
      </w:r>
      <w:r>
        <w:t>our General</w:t>
      </w:r>
      <w:r w:rsidRPr="00DE5CDA">
        <w:t xml:space="preserve"> Practice please contact the Practice M</w:t>
      </w:r>
      <w:r>
        <w:t xml:space="preserve">anager at the address shown above. </w:t>
      </w:r>
      <w:r w:rsidRPr="00DE5CDA">
        <w:t xml:space="preserve">If you are still unhappy following a review by </w:t>
      </w:r>
      <w:r>
        <w:t>our</w:t>
      </w:r>
      <w:r w:rsidRPr="00DE5CDA">
        <w:t xml:space="preserve"> </w:t>
      </w:r>
      <w:r>
        <w:t>p</w:t>
      </w:r>
      <w:r w:rsidRPr="00DE5CDA">
        <w:t xml:space="preserve">ractice you can then complain </w:t>
      </w:r>
      <w:r>
        <w:t xml:space="preserve">directly </w:t>
      </w:r>
      <w:r w:rsidRPr="00DE5CDA">
        <w:t>to the Informa</w:t>
      </w:r>
      <w:r>
        <w:t>tion Commissioners Office (ICO):</w:t>
      </w:r>
    </w:p>
    <w:p w14:paraId="4DB335A7" w14:textId="77777777" w:rsidR="000236E8" w:rsidRDefault="00AB348B" w:rsidP="005C0C7C">
      <w:pPr>
        <w:spacing w:after="0"/>
        <w:rPr>
          <w:sz w:val="18"/>
          <w:szCs w:val="18"/>
        </w:rPr>
      </w:pPr>
      <w:r w:rsidRPr="00E311EC">
        <w:rPr>
          <w:b/>
          <w:sz w:val="18"/>
          <w:szCs w:val="18"/>
        </w:rPr>
        <w:t>Web</w:t>
      </w:r>
      <w:r w:rsidR="00E311EC" w:rsidRPr="00E311EC">
        <w:rPr>
          <w:b/>
          <w:sz w:val="18"/>
          <w:szCs w:val="18"/>
        </w:rPr>
        <w:t>site</w:t>
      </w:r>
      <w:r w:rsidRPr="00E311EC">
        <w:rPr>
          <w:b/>
          <w:sz w:val="18"/>
          <w:szCs w:val="18"/>
        </w:rPr>
        <w:t>:</w:t>
      </w:r>
      <w:r w:rsidRPr="00E311EC">
        <w:rPr>
          <w:sz w:val="18"/>
          <w:szCs w:val="18"/>
        </w:rPr>
        <w:t xml:space="preserve"> </w:t>
      </w:r>
      <w:hyperlink r:id="rId26" w:history="1">
        <w:r w:rsidRPr="00E311EC">
          <w:rPr>
            <w:rStyle w:val="Hyperlink"/>
            <w:sz w:val="18"/>
            <w:szCs w:val="18"/>
          </w:rPr>
          <w:t>www.ico.org.uk</w:t>
        </w:r>
      </w:hyperlink>
      <w:r w:rsidR="000236E8" w:rsidRPr="00E311EC">
        <w:rPr>
          <w:rStyle w:val="Hyperlink"/>
          <w:sz w:val="18"/>
          <w:szCs w:val="18"/>
          <w:u w:val="none"/>
        </w:rPr>
        <w:t xml:space="preserve">   </w:t>
      </w:r>
      <w:r w:rsidRPr="00E311EC">
        <w:rPr>
          <w:b/>
          <w:sz w:val="18"/>
          <w:szCs w:val="18"/>
        </w:rPr>
        <w:t>Email</w:t>
      </w:r>
      <w:r w:rsidR="005C0C7C" w:rsidRPr="00E311EC">
        <w:rPr>
          <w:b/>
          <w:sz w:val="18"/>
          <w:szCs w:val="18"/>
        </w:rPr>
        <w:t>:</w:t>
      </w:r>
      <w:r w:rsidRPr="00E311EC">
        <w:rPr>
          <w:sz w:val="18"/>
          <w:szCs w:val="18"/>
        </w:rPr>
        <w:t xml:space="preserve"> </w:t>
      </w:r>
      <w:hyperlink r:id="rId27" w:history="1">
        <w:r w:rsidRPr="00E311EC">
          <w:rPr>
            <w:rStyle w:val="Hyperlink"/>
            <w:sz w:val="18"/>
            <w:szCs w:val="18"/>
          </w:rPr>
          <w:t>casework@ico.org.uk</w:t>
        </w:r>
      </w:hyperlink>
      <w:r w:rsidR="000236E8" w:rsidRPr="00E311EC">
        <w:rPr>
          <w:rStyle w:val="Hyperlink"/>
          <w:sz w:val="18"/>
          <w:szCs w:val="18"/>
          <w:u w:val="none"/>
        </w:rPr>
        <w:t xml:space="preserve">   </w:t>
      </w:r>
      <w:r w:rsidRPr="00E311EC">
        <w:rPr>
          <w:b/>
          <w:sz w:val="18"/>
          <w:szCs w:val="18"/>
        </w:rPr>
        <w:t>Tel:</w:t>
      </w:r>
      <w:r w:rsidRPr="00E311EC">
        <w:rPr>
          <w:sz w:val="18"/>
          <w:szCs w:val="18"/>
        </w:rPr>
        <w:t xml:space="preserve"> 0303 1231113 (local rate) or 01625 545745</w:t>
      </w:r>
    </w:p>
    <w:p w14:paraId="6F1E16B7" w14:textId="77777777" w:rsidR="00E311EC" w:rsidRPr="00E311EC" w:rsidRDefault="00E311EC" w:rsidP="005C0C7C">
      <w:pPr>
        <w:spacing w:after="0"/>
        <w:rPr>
          <w:sz w:val="18"/>
          <w:szCs w:val="18"/>
        </w:rPr>
      </w:pPr>
    </w:p>
    <w:p w14:paraId="705A5C85" w14:textId="77777777" w:rsidR="000236E8" w:rsidRDefault="000236E8" w:rsidP="005C0C7C">
      <w:pPr>
        <w:spacing w:after="0"/>
      </w:pPr>
      <w:r w:rsidRPr="00E311EC">
        <w:t>Note: Our Practice has no control over other websites that we may link to. We make no representations or warranties of any kind, express or implied, about the completeness, accuracy, reliability, suitability or availability with respect to those websites or the information contained within them.</w:t>
      </w:r>
      <w:r w:rsidR="00F154EC">
        <w:tab/>
      </w:r>
    </w:p>
    <w:p w14:paraId="559C45D6" w14:textId="77777777" w:rsidR="00F154EC" w:rsidRDefault="00F154EC" w:rsidP="005C0C7C">
      <w:pPr>
        <w:spacing w:after="0"/>
      </w:pPr>
    </w:p>
    <w:p w14:paraId="673015C1" w14:textId="77777777" w:rsidR="00F154EC" w:rsidRDefault="00F154EC" w:rsidP="005C0C7C">
      <w:pPr>
        <w:spacing w:after="0"/>
      </w:pPr>
    </w:p>
    <w:p w14:paraId="361BA89D" w14:textId="77777777" w:rsidR="00743256" w:rsidRPr="00743256" w:rsidRDefault="00743256">
      <w:pPr>
        <w:rPr>
          <w:b/>
        </w:rPr>
      </w:pPr>
      <w:r w:rsidRPr="00743256">
        <w:rPr>
          <w:b/>
        </w:rPr>
        <w:lastRenderedPageBreak/>
        <w:t>Appendix 1</w:t>
      </w:r>
    </w:p>
    <w:p w14:paraId="28637D0B" w14:textId="77777777" w:rsidR="00743256" w:rsidRPr="00743256" w:rsidRDefault="00743256" w:rsidP="00743256">
      <w:pPr>
        <w:tabs>
          <w:tab w:val="left" w:pos="7561"/>
        </w:tabs>
        <w:spacing w:after="0"/>
        <w:jc w:val="center"/>
        <w:rPr>
          <w:rFonts w:cs="Mongolian Baiti"/>
          <w:color w:val="auto"/>
          <w:sz w:val="40"/>
          <w:szCs w:val="40"/>
        </w:rPr>
      </w:pPr>
      <w:r w:rsidRPr="00743256">
        <w:rPr>
          <w:rFonts w:cs="Mongolian Baiti"/>
          <w:color w:val="auto"/>
          <w:sz w:val="40"/>
          <w:szCs w:val="40"/>
        </w:rPr>
        <w:t xml:space="preserve">Patient Privacy Notice </w:t>
      </w:r>
    </w:p>
    <w:p w14:paraId="0BC0DE80" w14:textId="77777777" w:rsidR="00743256" w:rsidRPr="00743256" w:rsidRDefault="00743256" w:rsidP="00743256">
      <w:pPr>
        <w:tabs>
          <w:tab w:val="left" w:pos="7561"/>
        </w:tabs>
        <w:spacing w:after="0"/>
        <w:jc w:val="center"/>
        <w:rPr>
          <w:rFonts w:cs="Mongolian Baiti"/>
          <w:color w:val="auto"/>
        </w:rPr>
      </w:pPr>
    </w:p>
    <w:p w14:paraId="01247D44" w14:textId="77777777" w:rsidR="00743256" w:rsidRPr="00743256" w:rsidRDefault="00743256" w:rsidP="00743256">
      <w:pPr>
        <w:pStyle w:val="NormalWeb"/>
        <w:rPr>
          <w:rFonts w:asciiTheme="minorHAnsi" w:hAnsiTheme="minorHAnsi" w:cs="Mongolian Baiti"/>
          <w:color w:val="auto"/>
          <w:sz w:val="20"/>
        </w:rPr>
      </w:pPr>
      <w:r w:rsidRPr="00743256">
        <w:rPr>
          <w:rStyle w:val="Strong"/>
          <w:rFonts w:asciiTheme="minorHAnsi" w:hAnsiTheme="minorHAnsi" w:cs="Mongolian Baiti"/>
          <w:b w:val="0"/>
          <w:bCs w:val="0"/>
          <w:color w:val="auto"/>
          <w:sz w:val="20"/>
        </w:rPr>
        <w:t>Access to patient records by General Practice Solutions (GPS) on behalf of Ayton &amp; Snainton Medical Practice.</w:t>
      </w:r>
    </w:p>
    <w:p w14:paraId="6FE645FC" w14:textId="77777777" w:rsidR="00743256" w:rsidRPr="00743256" w:rsidRDefault="00743256" w:rsidP="00743256">
      <w:pPr>
        <w:pStyle w:val="NormalWeb"/>
        <w:rPr>
          <w:rFonts w:asciiTheme="minorHAnsi" w:hAnsiTheme="minorHAnsi" w:cs="Mongolian Baiti"/>
          <w:color w:val="auto"/>
          <w:sz w:val="20"/>
        </w:rPr>
      </w:pPr>
      <w:r w:rsidRPr="00743256">
        <w:rPr>
          <w:rFonts w:asciiTheme="minorHAnsi" w:hAnsiTheme="minorHAnsi" w:cs="Mongolian Baiti"/>
          <w:color w:val="auto"/>
          <w:sz w:val="20"/>
        </w:rPr>
        <w:t xml:space="preserve">Your privacy is of utmost importance to us. As your primary care organisation, we are committed to protecting your personal data and ensuring it is handled securely and transparently. </w:t>
      </w:r>
    </w:p>
    <w:p w14:paraId="7017BBCC" w14:textId="77777777" w:rsidR="00743256" w:rsidRPr="00743256" w:rsidRDefault="00743256" w:rsidP="00743256">
      <w:pPr>
        <w:pStyle w:val="NormalWeb"/>
        <w:rPr>
          <w:rFonts w:asciiTheme="minorHAnsi" w:hAnsiTheme="minorHAnsi" w:cs="Mongolian Baiti"/>
          <w:color w:val="auto"/>
          <w:sz w:val="20"/>
        </w:rPr>
      </w:pPr>
      <w:r w:rsidRPr="00743256">
        <w:rPr>
          <w:rFonts w:asciiTheme="minorHAnsi" w:hAnsiTheme="minorHAnsi" w:cs="Mongolian Baiti"/>
          <w:color w:val="auto"/>
          <w:sz w:val="20"/>
        </w:rPr>
        <w:t>To enhance our ability to deliver high-quality healthcare services, we have engaged General Practice Solutions (GPS), a trusted specialist provider, to assist with the management, summarisation, and coding of patient records and clinical correspondence. This notice outlines how GPS, acting on our behalf, will process your personal data, the purposes for which this is necessary, and your rights under UK data protection law.</w:t>
      </w:r>
    </w:p>
    <w:p w14:paraId="598C7206" w14:textId="77777777" w:rsidR="00743256" w:rsidRPr="00743256" w:rsidRDefault="00743256" w:rsidP="00743256">
      <w:pPr>
        <w:pStyle w:val="Heading3"/>
        <w:rPr>
          <w:rStyle w:val="Strong"/>
          <w:rFonts w:asciiTheme="minorHAnsi" w:hAnsiTheme="minorHAnsi" w:cs="Mongolian Baiti"/>
          <w:b w:val="0"/>
          <w:bCs w:val="0"/>
          <w:color w:val="auto"/>
          <w:sz w:val="20"/>
          <w:szCs w:val="20"/>
        </w:rPr>
      </w:pPr>
      <w:r w:rsidRPr="00743256">
        <w:rPr>
          <w:rStyle w:val="Strong"/>
          <w:rFonts w:asciiTheme="minorHAnsi" w:hAnsiTheme="minorHAnsi" w:cs="Mongolian Baiti"/>
          <w:b w:val="0"/>
          <w:bCs w:val="0"/>
          <w:color w:val="auto"/>
          <w:sz w:val="20"/>
          <w:szCs w:val="20"/>
        </w:rPr>
        <w:t>Who we are.</w:t>
      </w:r>
    </w:p>
    <w:p w14:paraId="7BFF4630" w14:textId="77777777" w:rsidR="00743256" w:rsidRPr="00743256" w:rsidRDefault="00743256" w:rsidP="00743256">
      <w:pPr>
        <w:pStyle w:val="Heading3"/>
        <w:rPr>
          <w:rFonts w:asciiTheme="minorHAnsi" w:hAnsiTheme="minorHAnsi" w:cs="Mongolian Baiti"/>
          <w:color w:val="auto"/>
          <w:sz w:val="20"/>
          <w:szCs w:val="20"/>
        </w:rPr>
      </w:pPr>
      <w:r w:rsidRPr="00743256">
        <w:rPr>
          <w:rStyle w:val="Strong"/>
          <w:rFonts w:asciiTheme="minorHAnsi" w:hAnsiTheme="minorHAnsi" w:cs="Mongolian Baiti"/>
          <w:b w:val="0"/>
          <w:bCs w:val="0"/>
          <w:color w:val="auto"/>
          <w:sz w:val="20"/>
          <w:szCs w:val="20"/>
        </w:rPr>
        <w:t xml:space="preserve">Ayton &amp; Snainton Medical Practice </w:t>
      </w:r>
      <w:r w:rsidRPr="00743256">
        <w:rPr>
          <w:rFonts w:asciiTheme="minorHAnsi" w:hAnsiTheme="minorHAnsi" w:cs="Mongolian Baiti"/>
          <w:color w:val="auto"/>
          <w:sz w:val="20"/>
          <w:szCs w:val="20"/>
        </w:rPr>
        <w:t>is responsible for providing your primary healthcare services. To support us in delivering the best possible care, we have authorised GPS to access, review, and accurately code patient records and correspondence. GPS acts as a data processor on our behalf, while we remain the data controller for all patient information, accountable for its protection and appropriate use.</w:t>
      </w:r>
    </w:p>
    <w:p w14:paraId="0B34A2DE" w14:textId="77777777" w:rsidR="00743256" w:rsidRPr="00743256" w:rsidRDefault="00743256" w:rsidP="00743256">
      <w:pPr>
        <w:rPr>
          <w:rFonts w:cs="Mongolian Baiti"/>
          <w:color w:val="auto"/>
        </w:rPr>
      </w:pPr>
    </w:p>
    <w:p w14:paraId="7D58C2D6" w14:textId="77777777" w:rsidR="00743256" w:rsidRPr="00743256" w:rsidRDefault="00743256" w:rsidP="00743256">
      <w:pPr>
        <w:pStyle w:val="Heading3"/>
        <w:rPr>
          <w:rStyle w:val="Strong"/>
          <w:rFonts w:asciiTheme="minorHAnsi" w:hAnsiTheme="minorHAnsi" w:cs="Mongolian Baiti"/>
          <w:b w:val="0"/>
          <w:bCs w:val="0"/>
          <w:color w:val="auto"/>
          <w:sz w:val="20"/>
          <w:szCs w:val="20"/>
        </w:rPr>
      </w:pPr>
      <w:r w:rsidRPr="00743256">
        <w:rPr>
          <w:rStyle w:val="Strong"/>
          <w:rFonts w:asciiTheme="minorHAnsi" w:hAnsiTheme="minorHAnsi" w:cs="Mongolian Baiti"/>
          <w:b w:val="0"/>
          <w:bCs w:val="0"/>
          <w:color w:val="auto"/>
          <w:sz w:val="20"/>
          <w:szCs w:val="20"/>
        </w:rPr>
        <w:t>What information GPS will access.</w:t>
      </w:r>
    </w:p>
    <w:p w14:paraId="513781AE" w14:textId="77777777" w:rsidR="00743256" w:rsidRPr="00743256" w:rsidRDefault="00743256" w:rsidP="00743256">
      <w:pPr>
        <w:pStyle w:val="Heading3"/>
        <w:rPr>
          <w:rFonts w:asciiTheme="minorHAnsi" w:hAnsiTheme="minorHAnsi" w:cs="Mongolian Baiti"/>
          <w:color w:val="auto"/>
          <w:sz w:val="20"/>
          <w:szCs w:val="20"/>
        </w:rPr>
      </w:pPr>
      <w:r w:rsidRPr="00743256">
        <w:rPr>
          <w:rFonts w:asciiTheme="minorHAnsi" w:hAnsiTheme="minorHAnsi" w:cs="Mongolian Baiti"/>
          <w:color w:val="auto"/>
          <w:sz w:val="20"/>
          <w:szCs w:val="20"/>
        </w:rPr>
        <w:t>To fulfil their role in supporting our organisation, GPS may access and process the following types of personal data.</w:t>
      </w:r>
    </w:p>
    <w:p w14:paraId="5976C674" w14:textId="77777777" w:rsidR="00743256" w:rsidRPr="00743256" w:rsidRDefault="00743256" w:rsidP="00743256">
      <w:pPr>
        <w:pStyle w:val="Heading3"/>
        <w:numPr>
          <w:ilvl w:val="0"/>
          <w:numId w:val="45"/>
        </w:numPr>
        <w:suppressAutoHyphens/>
        <w:autoSpaceDN w:val="0"/>
        <w:spacing w:line="240" w:lineRule="auto"/>
        <w:rPr>
          <w:rFonts w:asciiTheme="minorHAnsi" w:hAnsiTheme="minorHAnsi" w:cs="Mongolian Baiti"/>
          <w:color w:val="auto"/>
          <w:sz w:val="20"/>
          <w:szCs w:val="20"/>
        </w:rPr>
      </w:pPr>
      <w:r w:rsidRPr="00743256">
        <w:rPr>
          <w:rStyle w:val="Strong"/>
          <w:rFonts w:asciiTheme="minorHAnsi" w:hAnsiTheme="minorHAnsi" w:cs="Mongolian Baiti"/>
          <w:b w:val="0"/>
          <w:bCs w:val="0"/>
          <w:color w:val="auto"/>
          <w:sz w:val="20"/>
          <w:szCs w:val="20"/>
        </w:rPr>
        <w:t>Medical records</w:t>
      </w:r>
      <w:r w:rsidRPr="00743256">
        <w:rPr>
          <w:rFonts w:asciiTheme="minorHAnsi" w:hAnsiTheme="minorHAnsi" w:cs="Mongolian Baiti"/>
          <w:color w:val="auto"/>
          <w:sz w:val="20"/>
          <w:szCs w:val="20"/>
        </w:rPr>
        <w:t xml:space="preserve">. </w:t>
      </w:r>
    </w:p>
    <w:p w14:paraId="3CA82C9A" w14:textId="77777777" w:rsidR="00743256" w:rsidRPr="00743256" w:rsidRDefault="00743256" w:rsidP="00743256">
      <w:pPr>
        <w:pStyle w:val="Heading3"/>
        <w:ind w:left="720"/>
        <w:rPr>
          <w:rFonts w:asciiTheme="minorHAnsi" w:hAnsiTheme="minorHAnsi" w:cs="Mongolian Baiti"/>
          <w:color w:val="auto"/>
          <w:sz w:val="20"/>
          <w:szCs w:val="20"/>
        </w:rPr>
      </w:pPr>
      <w:r w:rsidRPr="00743256">
        <w:rPr>
          <w:rFonts w:asciiTheme="minorHAnsi" w:hAnsiTheme="minorHAnsi" w:cs="Mongolian Baiti"/>
          <w:color w:val="auto"/>
          <w:sz w:val="20"/>
          <w:szCs w:val="20"/>
        </w:rPr>
        <w:t>Details of your medical history, including past and current diagnoses, treatments, medications, allergies, immunisations, test results, and any relevant health conditions.</w:t>
      </w:r>
    </w:p>
    <w:p w14:paraId="1AC3EF55" w14:textId="77777777" w:rsidR="00743256" w:rsidRPr="00743256" w:rsidRDefault="00743256" w:rsidP="00743256">
      <w:pPr>
        <w:pStyle w:val="Heading3"/>
        <w:numPr>
          <w:ilvl w:val="0"/>
          <w:numId w:val="45"/>
        </w:numPr>
        <w:suppressAutoHyphens/>
        <w:autoSpaceDN w:val="0"/>
        <w:spacing w:line="240" w:lineRule="auto"/>
        <w:rPr>
          <w:rFonts w:asciiTheme="minorHAnsi" w:hAnsiTheme="minorHAnsi" w:cs="Mongolian Baiti"/>
          <w:color w:val="auto"/>
          <w:sz w:val="20"/>
          <w:szCs w:val="20"/>
        </w:rPr>
      </w:pPr>
      <w:r w:rsidRPr="00743256">
        <w:rPr>
          <w:rStyle w:val="Strong"/>
          <w:rFonts w:asciiTheme="minorHAnsi" w:hAnsiTheme="minorHAnsi" w:cs="Mongolian Baiti"/>
          <w:b w:val="0"/>
          <w:bCs w:val="0"/>
          <w:color w:val="auto"/>
          <w:sz w:val="20"/>
          <w:szCs w:val="20"/>
        </w:rPr>
        <w:t>Clinical correspondence</w:t>
      </w:r>
      <w:r w:rsidRPr="00743256">
        <w:rPr>
          <w:rFonts w:asciiTheme="minorHAnsi" w:hAnsiTheme="minorHAnsi" w:cs="Mongolian Baiti"/>
          <w:color w:val="auto"/>
          <w:sz w:val="20"/>
          <w:szCs w:val="20"/>
        </w:rPr>
        <w:t xml:space="preserve">. </w:t>
      </w:r>
    </w:p>
    <w:p w14:paraId="69C14C1E" w14:textId="77777777" w:rsidR="00743256" w:rsidRPr="00743256" w:rsidRDefault="00743256" w:rsidP="00743256">
      <w:pPr>
        <w:pStyle w:val="Heading3"/>
        <w:ind w:left="720"/>
        <w:rPr>
          <w:rFonts w:asciiTheme="minorHAnsi" w:hAnsiTheme="minorHAnsi" w:cs="Mongolian Baiti"/>
          <w:color w:val="auto"/>
          <w:sz w:val="20"/>
          <w:szCs w:val="20"/>
        </w:rPr>
      </w:pPr>
      <w:r w:rsidRPr="00743256">
        <w:rPr>
          <w:rFonts w:asciiTheme="minorHAnsi" w:hAnsiTheme="minorHAnsi" w:cs="Mongolian Baiti"/>
          <w:color w:val="auto"/>
          <w:sz w:val="20"/>
          <w:szCs w:val="20"/>
        </w:rPr>
        <w:t>Communications such as referral letters, discharge summaries, specialist reports, and other documentation related to your care.</w:t>
      </w:r>
    </w:p>
    <w:p w14:paraId="37921C9A" w14:textId="77777777" w:rsidR="00743256" w:rsidRPr="00743256" w:rsidRDefault="00743256" w:rsidP="00743256">
      <w:pPr>
        <w:pStyle w:val="Heading3"/>
        <w:numPr>
          <w:ilvl w:val="0"/>
          <w:numId w:val="45"/>
        </w:numPr>
        <w:suppressAutoHyphens/>
        <w:autoSpaceDN w:val="0"/>
        <w:spacing w:line="240" w:lineRule="auto"/>
        <w:rPr>
          <w:rFonts w:asciiTheme="minorHAnsi" w:hAnsiTheme="minorHAnsi" w:cs="Mongolian Baiti"/>
          <w:color w:val="auto"/>
          <w:sz w:val="20"/>
          <w:szCs w:val="20"/>
        </w:rPr>
      </w:pPr>
      <w:r w:rsidRPr="00743256">
        <w:rPr>
          <w:rStyle w:val="Strong"/>
          <w:rFonts w:asciiTheme="minorHAnsi" w:hAnsiTheme="minorHAnsi" w:cs="Mongolian Baiti"/>
          <w:b w:val="0"/>
          <w:bCs w:val="0"/>
          <w:color w:val="auto"/>
          <w:sz w:val="20"/>
          <w:szCs w:val="20"/>
        </w:rPr>
        <w:t>Demographic information</w:t>
      </w:r>
      <w:r w:rsidRPr="00743256">
        <w:rPr>
          <w:rFonts w:asciiTheme="minorHAnsi" w:hAnsiTheme="minorHAnsi" w:cs="Mongolian Baiti"/>
          <w:color w:val="auto"/>
          <w:sz w:val="20"/>
          <w:szCs w:val="20"/>
        </w:rPr>
        <w:t xml:space="preserve">. </w:t>
      </w:r>
    </w:p>
    <w:p w14:paraId="7B600387" w14:textId="77777777" w:rsidR="00743256" w:rsidRPr="00743256" w:rsidRDefault="00743256" w:rsidP="00743256">
      <w:pPr>
        <w:pStyle w:val="Heading3"/>
        <w:ind w:left="720"/>
        <w:rPr>
          <w:rFonts w:asciiTheme="minorHAnsi" w:hAnsiTheme="minorHAnsi" w:cs="Mongolian Baiti"/>
          <w:color w:val="auto"/>
          <w:sz w:val="20"/>
          <w:szCs w:val="20"/>
        </w:rPr>
      </w:pPr>
      <w:r w:rsidRPr="00743256">
        <w:rPr>
          <w:rFonts w:asciiTheme="minorHAnsi" w:hAnsiTheme="minorHAnsi" w:cs="Mongolian Baiti"/>
          <w:color w:val="auto"/>
          <w:sz w:val="20"/>
          <w:szCs w:val="20"/>
        </w:rPr>
        <w:t>Your name, date of birth, NHS number, address, contact details, next of kin, ethnicity, first language, sexual orientation, gender identity, and other relevant demographic data.</w:t>
      </w:r>
    </w:p>
    <w:p w14:paraId="2D744C1A" w14:textId="77777777" w:rsidR="00743256" w:rsidRPr="00743256" w:rsidRDefault="00743256" w:rsidP="00743256">
      <w:pPr>
        <w:pStyle w:val="ListParagraph"/>
        <w:numPr>
          <w:ilvl w:val="0"/>
          <w:numId w:val="45"/>
        </w:numPr>
        <w:spacing w:before="0" w:after="0" w:line="240" w:lineRule="auto"/>
        <w:rPr>
          <w:rFonts w:cs="Mongolian Baiti"/>
          <w:color w:val="auto"/>
        </w:rPr>
      </w:pPr>
      <w:r w:rsidRPr="00743256">
        <w:rPr>
          <w:rStyle w:val="Strong"/>
          <w:rFonts w:cs="Mongolian Baiti"/>
          <w:b w:val="0"/>
          <w:bCs w:val="0"/>
          <w:color w:val="auto"/>
        </w:rPr>
        <w:t>Preventive health information</w:t>
      </w:r>
      <w:r w:rsidRPr="00743256">
        <w:rPr>
          <w:rFonts w:cs="Mongolian Baiti"/>
          <w:color w:val="auto"/>
        </w:rPr>
        <w:t xml:space="preserve">. </w:t>
      </w:r>
    </w:p>
    <w:p w14:paraId="6198573D" w14:textId="77777777" w:rsidR="00743256" w:rsidRPr="00743256" w:rsidRDefault="00743256" w:rsidP="00743256">
      <w:pPr>
        <w:pStyle w:val="ListParagraph"/>
        <w:rPr>
          <w:rFonts w:cs="Mongolian Baiti"/>
          <w:color w:val="auto"/>
        </w:rPr>
      </w:pPr>
      <w:r w:rsidRPr="00743256">
        <w:rPr>
          <w:rFonts w:cs="Mongolian Baiti"/>
          <w:color w:val="auto"/>
        </w:rPr>
        <w:t>Data related to preventive screenings, recall dates, and vaccination history to ensure proactive patient management.</w:t>
      </w:r>
    </w:p>
    <w:p w14:paraId="2C57982D" w14:textId="77777777" w:rsidR="00743256" w:rsidRPr="00743256" w:rsidRDefault="00743256" w:rsidP="00743256">
      <w:pPr>
        <w:pStyle w:val="ListParagraph"/>
        <w:numPr>
          <w:ilvl w:val="0"/>
          <w:numId w:val="45"/>
        </w:numPr>
        <w:spacing w:before="0" w:after="0" w:line="240" w:lineRule="auto"/>
        <w:rPr>
          <w:rFonts w:cs="Mongolian Baiti"/>
          <w:color w:val="auto"/>
        </w:rPr>
      </w:pPr>
      <w:r w:rsidRPr="00743256">
        <w:rPr>
          <w:rStyle w:val="Strong"/>
          <w:rFonts w:cs="Mongolian Baiti"/>
          <w:b w:val="0"/>
          <w:bCs w:val="0"/>
          <w:color w:val="auto"/>
        </w:rPr>
        <w:t>Lifestyle information</w:t>
      </w:r>
      <w:r w:rsidRPr="00743256">
        <w:rPr>
          <w:rFonts w:cs="Mongolian Baiti"/>
          <w:color w:val="auto"/>
        </w:rPr>
        <w:t xml:space="preserve">. </w:t>
      </w:r>
    </w:p>
    <w:p w14:paraId="3775C818" w14:textId="77777777" w:rsidR="00743256" w:rsidRPr="00743256" w:rsidRDefault="00743256" w:rsidP="00743256">
      <w:pPr>
        <w:pStyle w:val="ListParagraph"/>
        <w:rPr>
          <w:rFonts w:cs="Mongolian Baiti"/>
          <w:color w:val="auto"/>
        </w:rPr>
      </w:pPr>
      <w:r w:rsidRPr="00743256">
        <w:rPr>
          <w:rFonts w:cs="Mongolian Baiti"/>
          <w:color w:val="auto"/>
        </w:rPr>
        <w:t>Relevant details about your lifestyle that may impact your health, such as smoking status, alcohol use, and occupation.</w:t>
      </w:r>
    </w:p>
    <w:p w14:paraId="3C8A2114" w14:textId="77777777" w:rsidR="00743256" w:rsidRPr="00743256" w:rsidRDefault="00743256" w:rsidP="00743256">
      <w:pPr>
        <w:spacing w:after="0"/>
        <w:rPr>
          <w:rFonts w:cs="Mongolian Baiti"/>
          <w:color w:val="auto"/>
        </w:rPr>
      </w:pPr>
    </w:p>
    <w:p w14:paraId="1A23C65F" w14:textId="77777777" w:rsidR="00743256" w:rsidRPr="00743256" w:rsidRDefault="00743256" w:rsidP="00743256">
      <w:pPr>
        <w:pStyle w:val="Heading3"/>
        <w:spacing w:before="0"/>
        <w:rPr>
          <w:rStyle w:val="Strong"/>
          <w:rFonts w:asciiTheme="minorHAnsi" w:hAnsiTheme="minorHAnsi" w:cs="Mongolian Baiti"/>
          <w:b w:val="0"/>
          <w:bCs w:val="0"/>
          <w:color w:val="auto"/>
          <w:sz w:val="20"/>
          <w:szCs w:val="20"/>
        </w:rPr>
      </w:pPr>
      <w:r w:rsidRPr="00743256">
        <w:rPr>
          <w:rStyle w:val="Strong"/>
          <w:rFonts w:asciiTheme="minorHAnsi" w:hAnsiTheme="minorHAnsi" w:cs="Mongolian Baiti"/>
          <w:b w:val="0"/>
          <w:bCs w:val="0"/>
          <w:color w:val="auto"/>
          <w:sz w:val="20"/>
          <w:szCs w:val="20"/>
        </w:rPr>
        <w:lastRenderedPageBreak/>
        <w:t>Why GPS needs access to your information.</w:t>
      </w:r>
    </w:p>
    <w:p w14:paraId="697DF6A3" w14:textId="77777777" w:rsidR="00743256" w:rsidRPr="00743256" w:rsidRDefault="00743256" w:rsidP="00743256">
      <w:pPr>
        <w:pStyle w:val="Heading3"/>
        <w:spacing w:before="0"/>
        <w:rPr>
          <w:rFonts w:asciiTheme="minorHAnsi" w:hAnsiTheme="minorHAnsi" w:cs="Mongolian Baiti"/>
          <w:color w:val="auto"/>
          <w:sz w:val="20"/>
          <w:szCs w:val="20"/>
        </w:rPr>
      </w:pPr>
      <w:r w:rsidRPr="00743256">
        <w:rPr>
          <w:rFonts w:asciiTheme="minorHAnsi" w:hAnsiTheme="minorHAnsi" w:cs="Mongolian Baiti"/>
          <w:color w:val="auto"/>
          <w:sz w:val="20"/>
          <w:szCs w:val="20"/>
        </w:rPr>
        <w:t>GPS has been contracted to process your personal data for the following essential purposes.</w:t>
      </w:r>
    </w:p>
    <w:p w14:paraId="206BBA09" w14:textId="77777777" w:rsidR="00743256" w:rsidRPr="00743256" w:rsidRDefault="00743256" w:rsidP="00743256">
      <w:pPr>
        <w:pStyle w:val="ListParagraph"/>
        <w:numPr>
          <w:ilvl w:val="0"/>
          <w:numId w:val="44"/>
        </w:numPr>
        <w:spacing w:before="0" w:after="0" w:line="240" w:lineRule="auto"/>
        <w:rPr>
          <w:rFonts w:cs="Mongolian Baiti"/>
          <w:color w:val="auto"/>
        </w:rPr>
      </w:pPr>
      <w:r w:rsidRPr="00743256">
        <w:rPr>
          <w:rStyle w:val="Strong"/>
          <w:rFonts w:cs="Mongolian Baiti"/>
          <w:b w:val="0"/>
          <w:bCs w:val="0"/>
          <w:color w:val="auto"/>
        </w:rPr>
        <w:t>Accurate summarisation and coding</w:t>
      </w:r>
      <w:r w:rsidRPr="00743256">
        <w:rPr>
          <w:rFonts w:cs="Mongolian Baiti"/>
          <w:color w:val="auto"/>
        </w:rPr>
        <w:t xml:space="preserve">. </w:t>
      </w:r>
    </w:p>
    <w:p w14:paraId="5FCCB78B" w14:textId="77777777" w:rsidR="00743256" w:rsidRPr="00743256" w:rsidRDefault="00743256" w:rsidP="00743256">
      <w:pPr>
        <w:pStyle w:val="ListParagraph"/>
        <w:rPr>
          <w:rFonts w:cs="Mongolian Baiti"/>
          <w:color w:val="auto"/>
        </w:rPr>
      </w:pPr>
      <w:r w:rsidRPr="00743256">
        <w:rPr>
          <w:rFonts w:cs="Mongolian Baiti"/>
          <w:color w:val="auto"/>
        </w:rPr>
        <w:t>To ensure your medical records are accurately summarised and coded, reflecting comprehensive and up-to-date information. This supports effective clinical decision-making, improves care continuity, and ensures data consistency within your records.</w:t>
      </w:r>
    </w:p>
    <w:p w14:paraId="4BAA4C40" w14:textId="77777777" w:rsidR="00743256" w:rsidRPr="00743256" w:rsidRDefault="00743256" w:rsidP="00743256">
      <w:pPr>
        <w:pStyle w:val="ListParagraph"/>
        <w:numPr>
          <w:ilvl w:val="0"/>
          <w:numId w:val="44"/>
        </w:numPr>
        <w:spacing w:before="0" w:after="0" w:line="240" w:lineRule="auto"/>
        <w:rPr>
          <w:rFonts w:cs="Mongolian Baiti"/>
          <w:color w:val="auto"/>
        </w:rPr>
      </w:pPr>
      <w:r w:rsidRPr="00743256">
        <w:rPr>
          <w:rStyle w:val="Strong"/>
          <w:rFonts w:cs="Mongolian Baiti"/>
          <w:b w:val="0"/>
          <w:bCs w:val="0"/>
          <w:color w:val="auto"/>
        </w:rPr>
        <w:t>Review and update of records</w:t>
      </w:r>
      <w:r w:rsidRPr="00743256">
        <w:rPr>
          <w:rFonts w:cs="Mongolian Baiti"/>
          <w:color w:val="auto"/>
        </w:rPr>
        <w:t xml:space="preserve">. </w:t>
      </w:r>
    </w:p>
    <w:p w14:paraId="5F3C1DA6" w14:textId="77777777" w:rsidR="00743256" w:rsidRPr="00743256" w:rsidRDefault="00743256" w:rsidP="00743256">
      <w:pPr>
        <w:pStyle w:val="ListParagraph"/>
        <w:rPr>
          <w:rFonts w:cs="Mongolian Baiti"/>
          <w:color w:val="auto"/>
        </w:rPr>
      </w:pPr>
      <w:r w:rsidRPr="00743256">
        <w:rPr>
          <w:rFonts w:cs="Mongolian Baiti"/>
          <w:color w:val="auto"/>
        </w:rPr>
        <w:t>To review and clarify existing medical records, particularly where they are incomplete or unclear (e.g., handwritten notes). This includes verifying any missing or illegible data by cross-referencing other sources, ensuring the accuracy and completeness of your health information.</w:t>
      </w:r>
    </w:p>
    <w:p w14:paraId="204A4073" w14:textId="77777777" w:rsidR="00743256" w:rsidRPr="00743256" w:rsidRDefault="00743256" w:rsidP="00743256">
      <w:pPr>
        <w:pStyle w:val="ListParagraph"/>
        <w:numPr>
          <w:ilvl w:val="0"/>
          <w:numId w:val="44"/>
        </w:numPr>
        <w:spacing w:before="0" w:after="0" w:line="240" w:lineRule="auto"/>
        <w:rPr>
          <w:rFonts w:cs="Mongolian Baiti"/>
          <w:color w:val="auto"/>
        </w:rPr>
      </w:pPr>
      <w:r w:rsidRPr="00743256">
        <w:rPr>
          <w:rStyle w:val="Strong"/>
          <w:rFonts w:cs="Mongolian Baiti"/>
          <w:b w:val="0"/>
          <w:bCs w:val="0"/>
          <w:color w:val="auto"/>
        </w:rPr>
        <w:t>Coding of clinical correspondence</w:t>
      </w:r>
      <w:r w:rsidRPr="00743256">
        <w:rPr>
          <w:rFonts w:cs="Mongolian Baiti"/>
          <w:color w:val="auto"/>
        </w:rPr>
        <w:t xml:space="preserve">. </w:t>
      </w:r>
    </w:p>
    <w:p w14:paraId="5B9738C5" w14:textId="77777777" w:rsidR="00743256" w:rsidRPr="00743256" w:rsidRDefault="00743256" w:rsidP="00743256">
      <w:pPr>
        <w:pStyle w:val="ListParagraph"/>
        <w:rPr>
          <w:rFonts w:cs="Mongolian Baiti"/>
          <w:color w:val="auto"/>
        </w:rPr>
      </w:pPr>
      <w:r w:rsidRPr="00743256">
        <w:rPr>
          <w:rFonts w:cs="Mongolian Baiti"/>
          <w:color w:val="auto"/>
        </w:rPr>
        <w:t>To accurately code all incoming and outgoing clinical correspondence, such as referral letters, specialist notes, and discharge summaries, ensuring that this information is correctly recorded in your medical records and accessible to healthcare providers involved in your care.</w:t>
      </w:r>
    </w:p>
    <w:p w14:paraId="5369B1DC" w14:textId="77777777" w:rsidR="00743256" w:rsidRPr="00743256" w:rsidRDefault="00743256" w:rsidP="00743256">
      <w:pPr>
        <w:pStyle w:val="ListParagraph"/>
        <w:numPr>
          <w:ilvl w:val="0"/>
          <w:numId w:val="44"/>
        </w:numPr>
        <w:spacing w:before="0" w:after="0" w:line="240" w:lineRule="auto"/>
        <w:rPr>
          <w:rFonts w:cs="Mongolian Baiti"/>
          <w:color w:val="auto"/>
        </w:rPr>
      </w:pPr>
      <w:r w:rsidRPr="00743256">
        <w:rPr>
          <w:rStyle w:val="Strong"/>
          <w:rFonts w:cs="Mongolian Baiti"/>
          <w:b w:val="0"/>
          <w:bCs w:val="0"/>
          <w:color w:val="auto"/>
        </w:rPr>
        <w:t>Maintenance of preventive screening and vaccination data</w:t>
      </w:r>
      <w:r w:rsidRPr="00743256">
        <w:rPr>
          <w:rFonts w:cs="Mongolian Baiti"/>
          <w:color w:val="auto"/>
        </w:rPr>
        <w:t xml:space="preserve">. </w:t>
      </w:r>
    </w:p>
    <w:p w14:paraId="18D92C07" w14:textId="77777777" w:rsidR="00743256" w:rsidRPr="00743256" w:rsidRDefault="00743256" w:rsidP="00743256">
      <w:pPr>
        <w:pStyle w:val="ListParagraph"/>
        <w:rPr>
          <w:rFonts w:cs="Mongolian Baiti"/>
          <w:color w:val="auto"/>
        </w:rPr>
      </w:pPr>
      <w:r w:rsidRPr="00743256">
        <w:rPr>
          <w:rFonts w:cs="Mongolian Baiti"/>
          <w:color w:val="auto"/>
        </w:rPr>
        <w:t>To maintain up-to-date records of preventive screening recall dates and vaccination history, which helps in proactive management and timely patient reminders.</w:t>
      </w:r>
    </w:p>
    <w:p w14:paraId="5E7AB99F" w14:textId="77777777" w:rsidR="00743256" w:rsidRPr="00743256" w:rsidRDefault="00743256" w:rsidP="00743256">
      <w:pPr>
        <w:pStyle w:val="ListParagraph"/>
        <w:numPr>
          <w:ilvl w:val="0"/>
          <w:numId w:val="44"/>
        </w:numPr>
        <w:spacing w:before="0" w:after="0" w:line="240" w:lineRule="auto"/>
        <w:rPr>
          <w:rFonts w:cs="Mongolian Baiti"/>
          <w:color w:val="auto"/>
        </w:rPr>
      </w:pPr>
      <w:r w:rsidRPr="00743256">
        <w:rPr>
          <w:rStyle w:val="Strong"/>
          <w:rFonts w:cs="Mongolian Baiti"/>
          <w:b w:val="0"/>
          <w:bCs w:val="0"/>
          <w:color w:val="auto"/>
        </w:rPr>
        <w:t>Administrative and clinical support</w:t>
      </w:r>
      <w:r w:rsidRPr="00743256">
        <w:rPr>
          <w:rFonts w:cs="Mongolian Baiti"/>
          <w:color w:val="auto"/>
        </w:rPr>
        <w:t xml:space="preserve">. </w:t>
      </w:r>
    </w:p>
    <w:p w14:paraId="252FE1A1" w14:textId="77777777" w:rsidR="00743256" w:rsidRPr="00743256" w:rsidRDefault="00743256" w:rsidP="00743256">
      <w:pPr>
        <w:pStyle w:val="ListParagraph"/>
        <w:rPr>
          <w:rFonts w:cs="Mongolian Baiti"/>
          <w:color w:val="auto"/>
        </w:rPr>
      </w:pPr>
      <w:r w:rsidRPr="00743256">
        <w:rPr>
          <w:rFonts w:cs="Mongolian Baiti"/>
          <w:color w:val="auto"/>
        </w:rPr>
        <w:t>To support the administrative and clinical functions of our practice, ensuring compliance with regulatory requirements such as the Quality and Outcomes Framework (QOF) and other NHS standards.</w:t>
      </w:r>
    </w:p>
    <w:p w14:paraId="38EFA14D" w14:textId="77777777" w:rsidR="00743256" w:rsidRPr="00743256" w:rsidRDefault="00743256" w:rsidP="00743256">
      <w:pPr>
        <w:pStyle w:val="ListParagraph"/>
        <w:rPr>
          <w:rFonts w:cs="Mongolian Baiti"/>
          <w:color w:val="auto"/>
        </w:rPr>
      </w:pPr>
    </w:p>
    <w:p w14:paraId="5C0BC935" w14:textId="77777777" w:rsidR="00743256" w:rsidRPr="00743256" w:rsidRDefault="00743256" w:rsidP="00743256">
      <w:pPr>
        <w:pStyle w:val="Heading3"/>
        <w:spacing w:before="0"/>
        <w:rPr>
          <w:rStyle w:val="Strong"/>
          <w:rFonts w:asciiTheme="minorHAnsi" w:hAnsiTheme="minorHAnsi" w:cs="Mongolian Baiti"/>
          <w:b w:val="0"/>
          <w:bCs w:val="0"/>
          <w:color w:val="auto"/>
          <w:sz w:val="20"/>
          <w:szCs w:val="20"/>
        </w:rPr>
      </w:pPr>
      <w:r w:rsidRPr="00743256">
        <w:rPr>
          <w:rStyle w:val="Strong"/>
          <w:rFonts w:asciiTheme="minorHAnsi" w:hAnsiTheme="minorHAnsi" w:cs="Mongolian Baiti"/>
          <w:b w:val="0"/>
          <w:bCs w:val="0"/>
          <w:color w:val="auto"/>
          <w:sz w:val="20"/>
          <w:szCs w:val="20"/>
        </w:rPr>
        <w:t>How your information is protected.</w:t>
      </w:r>
    </w:p>
    <w:p w14:paraId="4B32E5F9" w14:textId="77777777" w:rsidR="00743256" w:rsidRPr="00743256" w:rsidRDefault="00743256" w:rsidP="00743256">
      <w:pPr>
        <w:pStyle w:val="Heading3"/>
        <w:spacing w:before="0"/>
        <w:rPr>
          <w:rFonts w:asciiTheme="minorHAnsi" w:hAnsiTheme="minorHAnsi" w:cs="Mongolian Baiti"/>
          <w:color w:val="auto"/>
          <w:sz w:val="20"/>
          <w:szCs w:val="20"/>
        </w:rPr>
      </w:pPr>
      <w:r w:rsidRPr="00743256">
        <w:rPr>
          <w:rFonts w:asciiTheme="minorHAnsi" w:hAnsiTheme="minorHAnsi" w:cs="Mongolian Baiti"/>
          <w:color w:val="auto"/>
          <w:sz w:val="20"/>
          <w:szCs w:val="20"/>
        </w:rPr>
        <w:t>We take your privacy very seriously and have established strict measures to protect your personal data. GPS is contractually required to adhere to our data protection policies and the following security standards.</w:t>
      </w:r>
    </w:p>
    <w:p w14:paraId="7AAD54A0" w14:textId="77777777" w:rsidR="00743256" w:rsidRPr="00743256" w:rsidRDefault="00743256" w:rsidP="00743256">
      <w:pPr>
        <w:pStyle w:val="Heading3"/>
        <w:numPr>
          <w:ilvl w:val="0"/>
          <w:numId w:val="43"/>
        </w:numPr>
        <w:suppressAutoHyphens/>
        <w:autoSpaceDN w:val="0"/>
        <w:spacing w:before="0" w:line="240" w:lineRule="auto"/>
        <w:rPr>
          <w:rFonts w:asciiTheme="minorHAnsi" w:hAnsiTheme="minorHAnsi" w:cs="Mongolian Baiti"/>
          <w:color w:val="auto"/>
          <w:sz w:val="20"/>
          <w:szCs w:val="20"/>
        </w:rPr>
      </w:pPr>
      <w:r w:rsidRPr="00743256">
        <w:rPr>
          <w:rStyle w:val="Strong"/>
          <w:rFonts w:asciiTheme="minorHAnsi" w:hAnsiTheme="minorHAnsi" w:cs="Mongolian Baiti"/>
          <w:b w:val="0"/>
          <w:bCs w:val="0"/>
          <w:color w:val="auto"/>
          <w:sz w:val="20"/>
          <w:szCs w:val="20"/>
        </w:rPr>
        <w:t>Access control</w:t>
      </w:r>
      <w:r w:rsidRPr="00743256">
        <w:rPr>
          <w:rFonts w:asciiTheme="minorHAnsi" w:hAnsiTheme="minorHAnsi" w:cs="Mongolian Baiti"/>
          <w:color w:val="auto"/>
          <w:sz w:val="20"/>
          <w:szCs w:val="20"/>
        </w:rPr>
        <w:t xml:space="preserve">. </w:t>
      </w:r>
    </w:p>
    <w:p w14:paraId="66946FCA" w14:textId="77777777" w:rsidR="00743256" w:rsidRPr="00743256" w:rsidRDefault="00743256" w:rsidP="00743256">
      <w:pPr>
        <w:pStyle w:val="Heading3"/>
        <w:spacing w:before="0"/>
        <w:ind w:left="720"/>
        <w:rPr>
          <w:rFonts w:asciiTheme="minorHAnsi" w:hAnsiTheme="minorHAnsi" w:cs="Mongolian Baiti"/>
          <w:color w:val="auto"/>
          <w:sz w:val="20"/>
          <w:szCs w:val="20"/>
        </w:rPr>
      </w:pPr>
      <w:r w:rsidRPr="00743256">
        <w:rPr>
          <w:rFonts w:asciiTheme="minorHAnsi" w:hAnsiTheme="minorHAnsi" w:cs="Mongolian Baiti"/>
          <w:color w:val="auto"/>
          <w:sz w:val="20"/>
          <w:szCs w:val="20"/>
        </w:rPr>
        <w:t>Only authorised personnel at GPS who need access to your data for the performance of their duties will be granted access. Access is tightly controlled and monitored.</w:t>
      </w:r>
    </w:p>
    <w:p w14:paraId="67918759" w14:textId="77777777" w:rsidR="00743256" w:rsidRPr="00743256" w:rsidRDefault="00743256" w:rsidP="00743256">
      <w:pPr>
        <w:pStyle w:val="Heading3"/>
        <w:numPr>
          <w:ilvl w:val="0"/>
          <w:numId w:val="43"/>
        </w:numPr>
        <w:suppressAutoHyphens/>
        <w:autoSpaceDN w:val="0"/>
        <w:spacing w:before="0" w:line="240" w:lineRule="auto"/>
        <w:rPr>
          <w:rFonts w:asciiTheme="minorHAnsi" w:hAnsiTheme="minorHAnsi" w:cs="Mongolian Baiti"/>
          <w:color w:val="auto"/>
          <w:sz w:val="20"/>
          <w:szCs w:val="20"/>
        </w:rPr>
      </w:pPr>
      <w:r w:rsidRPr="00743256">
        <w:rPr>
          <w:rStyle w:val="Strong"/>
          <w:rFonts w:asciiTheme="minorHAnsi" w:hAnsiTheme="minorHAnsi" w:cs="Mongolian Baiti"/>
          <w:b w:val="0"/>
          <w:bCs w:val="0"/>
          <w:color w:val="auto"/>
          <w:sz w:val="20"/>
          <w:szCs w:val="20"/>
        </w:rPr>
        <w:t>Data security</w:t>
      </w:r>
      <w:r w:rsidRPr="00743256">
        <w:rPr>
          <w:rFonts w:asciiTheme="minorHAnsi" w:hAnsiTheme="minorHAnsi" w:cs="Mongolian Baiti"/>
          <w:color w:val="auto"/>
          <w:sz w:val="20"/>
          <w:szCs w:val="20"/>
        </w:rPr>
        <w:t xml:space="preserve">. </w:t>
      </w:r>
    </w:p>
    <w:p w14:paraId="550261E8" w14:textId="77777777" w:rsidR="00743256" w:rsidRPr="00743256" w:rsidRDefault="00743256" w:rsidP="00743256">
      <w:pPr>
        <w:pStyle w:val="Heading3"/>
        <w:spacing w:before="0"/>
        <w:ind w:left="720"/>
        <w:rPr>
          <w:rFonts w:asciiTheme="minorHAnsi" w:hAnsiTheme="minorHAnsi" w:cs="Mongolian Baiti"/>
          <w:color w:val="auto"/>
          <w:sz w:val="20"/>
          <w:szCs w:val="20"/>
        </w:rPr>
      </w:pPr>
      <w:r w:rsidRPr="00743256">
        <w:rPr>
          <w:rFonts w:asciiTheme="minorHAnsi" w:hAnsiTheme="minorHAnsi" w:cs="Mongolian Baiti"/>
          <w:color w:val="auto"/>
          <w:sz w:val="20"/>
          <w:szCs w:val="20"/>
        </w:rPr>
        <w:t>All personal data is stored securely, whether electronically or in hard copy, using industry-standard security measures such as encryption, firewalls, and secure access controls to prevent unauthorised access, loss, or misuse.</w:t>
      </w:r>
    </w:p>
    <w:p w14:paraId="5772F5CB" w14:textId="77777777" w:rsidR="00743256" w:rsidRPr="00743256" w:rsidRDefault="00743256" w:rsidP="00743256">
      <w:pPr>
        <w:pStyle w:val="Heading3"/>
        <w:numPr>
          <w:ilvl w:val="0"/>
          <w:numId w:val="43"/>
        </w:numPr>
        <w:suppressAutoHyphens/>
        <w:autoSpaceDN w:val="0"/>
        <w:spacing w:before="0" w:line="240" w:lineRule="auto"/>
        <w:rPr>
          <w:rFonts w:asciiTheme="minorHAnsi" w:hAnsiTheme="minorHAnsi" w:cs="Mongolian Baiti"/>
          <w:color w:val="auto"/>
          <w:sz w:val="20"/>
          <w:szCs w:val="20"/>
        </w:rPr>
      </w:pPr>
      <w:r w:rsidRPr="00743256">
        <w:rPr>
          <w:rStyle w:val="Strong"/>
          <w:rFonts w:asciiTheme="minorHAnsi" w:hAnsiTheme="minorHAnsi" w:cs="Mongolian Baiti"/>
          <w:b w:val="0"/>
          <w:bCs w:val="0"/>
          <w:color w:val="auto"/>
          <w:sz w:val="20"/>
          <w:szCs w:val="20"/>
        </w:rPr>
        <w:t>Regular audits and reviews</w:t>
      </w:r>
      <w:r w:rsidRPr="00743256">
        <w:rPr>
          <w:rFonts w:asciiTheme="minorHAnsi" w:hAnsiTheme="minorHAnsi" w:cs="Mongolian Baiti"/>
          <w:color w:val="auto"/>
          <w:sz w:val="20"/>
          <w:szCs w:val="20"/>
        </w:rPr>
        <w:t xml:space="preserve">. </w:t>
      </w:r>
    </w:p>
    <w:p w14:paraId="704C57E4" w14:textId="77777777" w:rsidR="00743256" w:rsidRPr="00743256" w:rsidRDefault="00743256" w:rsidP="00743256">
      <w:pPr>
        <w:pStyle w:val="Heading3"/>
        <w:spacing w:before="0"/>
        <w:ind w:left="720"/>
        <w:rPr>
          <w:rFonts w:asciiTheme="minorHAnsi" w:hAnsiTheme="minorHAnsi" w:cs="Mongolian Baiti"/>
          <w:color w:val="auto"/>
          <w:sz w:val="20"/>
          <w:szCs w:val="20"/>
        </w:rPr>
      </w:pPr>
      <w:r w:rsidRPr="00743256">
        <w:rPr>
          <w:rFonts w:asciiTheme="minorHAnsi" w:hAnsiTheme="minorHAnsi" w:cs="Mongolian Baiti"/>
          <w:color w:val="auto"/>
          <w:sz w:val="20"/>
          <w:szCs w:val="20"/>
        </w:rPr>
        <w:t>Security protocols are regularly reviewed and updated to align with current best practices and legal requirements.</w:t>
      </w:r>
    </w:p>
    <w:p w14:paraId="3BD4BC4A" w14:textId="77777777" w:rsidR="00743256" w:rsidRPr="00743256" w:rsidRDefault="00743256" w:rsidP="00743256">
      <w:pPr>
        <w:pStyle w:val="Heading3"/>
        <w:numPr>
          <w:ilvl w:val="0"/>
          <w:numId w:val="43"/>
        </w:numPr>
        <w:suppressAutoHyphens/>
        <w:autoSpaceDN w:val="0"/>
        <w:spacing w:before="0" w:line="240" w:lineRule="auto"/>
        <w:rPr>
          <w:rFonts w:asciiTheme="minorHAnsi" w:hAnsiTheme="minorHAnsi" w:cs="Mongolian Baiti"/>
          <w:color w:val="auto"/>
          <w:sz w:val="20"/>
          <w:szCs w:val="20"/>
        </w:rPr>
      </w:pPr>
      <w:r w:rsidRPr="00743256">
        <w:rPr>
          <w:rStyle w:val="Strong"/>
          <w:rFonts w:asciiTheme="minorHAnsi" w:hAnsiTheme="minorHAnsi" w:cs="Mongolian Baiti"/>
          <w:b w:val="0"/>
          <w:bCs w:val="0"/>
          <w:color w:val="auto"/>
          <w:sz w:val="20"/>
          <w:szCs w:val="20"/>
        </w:rPr>
        <w:t>Compliance with UK data protection laws</w:t>
      </w:r>
      <w:r w:rsidRPr="00743256">
        <w:rPr>
          <w:rFonts w:asciiTheme="minorHAnsi" w:hAnsiTheme="minorHAnsi" w:cs="Mongolian Baiti"/>
          <w:color w:val="auto"/>
          <w:sz w:val="20"/>
          <w:szCs w:val="20"/>
        </w:rPr>
        <w:t xml:space="preserve">. </w:t>
      </w:r>
    </w:p>
    <w:p w14:paraId="6B484377" w14:textId="77777777" w:rsidR="00743256" w:rsidRPr="00743256" w:rsidRDefault="00743256" w:rsidP="00743256">
      <w:pPr>
        <w:pStyle w:val="Heading3"/>
        <w:spacing w:before="0"/>
        <w:ind w:left="720"/>
        <w:rPr>
          <w:rFonts w:asciiTheme="minorHAnsi" w:hAnsiTheme="minorHAnsi" w:cs="Mongolian Baiti"/>
          <w:color w:val="auto"/>
          <w:sz w:val="20"/>
          <w:szCs w:val="20"/>
        </w:rPr>
      </w:pPr>
      <w:r w:rsidRPr="00743256">
        <w:rPr>
          <w:rFonts w:asciiTheme="minorHAnsi" w:hAnsiTheme="minorHAnsi" w:cs="Mongolian Baiti"/>
          <w:color w:val="auto"/>
          <w:sz w:val="20"/>
          <w:szCs w:val="20"/>
        </w:rPr>
        <w:t>GPS processes all personal data in compliance with the UK General Data Protection Regulation (UK GDPR) and the Data Protection Act 2018.</w:t>
      </w:r>
    </w:p>
    <w:p w14:paraId="4E510B3D" w14:textId="77777777" w:rsidR="00743256" w:rsidRPr="00743256" w:rsidRDefault="00743256" w:rsidP="00743256">
      <w:pPr>
        <w:rPr>
          <w:color w:val="auto"/>
        </w:rPr>
      </w:pPr>
    </w:p>
    <w:p w14:paraId="1629094A" w14:textId="77777777" w:rsidR="00743256" w:rsidRPr="00743256" w:rsidRDefault="00743256" w:rsidP="00743256">
      <w:pPr>
        <w:pStyle w:val="Heading3"/>
        <w:spacing w:before="0"/>
        <w:rPr>
          <w:rFonts w:asciiTheme="minorHAnsi" w:hAnsiTheme="minorHAnsi" w:cs="Mongolian Baiti"/>
          <w:color w:val="auto"/>
          <w:sz w:val="20"/>
          <w:szCs w:val="20"/>
        </w:rPr>
      </w:pPr>
      <w:r w:rsidRPr="00743256">
        <w:rPr>
          <w:rStyle w:val="Strong"/>
          <w:rFonts w:asciiTheme="minorHAnsi" w:hAnsiTheme="minorHAnsi" w:cs="Mongolian Baiti"/>
          <w:b w:val="0"/>
          <w:bCs w:val="0"/>
          <w:color w:val="auto"/>
          <w:sz w:val="20"/>
          <w:szCs w:val="20"/>
        </w:rPr>
        <w:t>How long we keep your information.</w:t>
      </w:r>
    </w:p>
    <w:p w14:paraId="3F562576" w14:textId="77777777" w:rsidR="00743256" w:rsidRPr="00743256" w:rsidRDefault="00743256" w:rsidP="00743256">
      <w:pPr>
        <w:pStyle w:val="NormalWeb"/>
        <w:spacing w:before="0" w:after="0"/>
        <w:rPr>
          <w:rFonts w:asciiTheme="minorHAnsi" w:hAnsiTheme="minorHAnsi" w:cs="Mongolian Baiti"/>
          <w:color w:val="auto"/>
          <w:sz w:val="20"/>
        </w:rPr>
      </w:pPr>
      <w:r w:rsidRPr="00743256">
        <w:rPr>
          <w:rFonts w:asciiTheme="minorHAnsi" w:hAnsiTheme="minorHAnsi" w:cs="Mongolian Baiti"/>
          <w:color w:val="auto"/>
          <w:sz w:val="20"/>
        </w:rPr>
        <w:t xml:space="preserve">GPS will only retain your personal data for as long as necessary to fulfil the purposes for which it was collected, or as required by law. Once the relevant processing is complete, your data will be securely destroyed or returned to </w:t>
      </w:r>
      <w:r w:rsidRPr="00743256">
        <w:rPr>
          <w:rStyle w:val="Strong"/>
          <w:rFonts w:asciiTheme="minorHAnsi" w:hAnsiTheme="minorHAnsi" w:cs="Mongolian Baiti"/>
          <w:b w:val="0"/>
          <w:bCs w:val="0"/>
          <w:color w:val="auto"/>
          <w:sz w:val="20"/>
        </w:rPr>
        <w:t xml:space="preserve">Ayton &amp; Snainton Medical Practice </w:t>
      </w:r>
      <w:r w:rsidRPr="00743256">
        <w:rPr>
          <w:rFonts w:asciiTheme="minorHAnsi" w:hAnsiTheme="minorHAnsi" w:cs="Mongolian Baiti"/>
          <w:color w:val="auto"/>
          <w:sz w:val="20"/>
        </w:rPr>
        <w:t>as appropriate.</w:t>
      </w:r>
    </w:p>
    <w:p w14:paraId="66E807F1" w14:textId="77777777" w:rsidR="00743256" w:rsidRPr="00743256" w:rsidRDefault="00743256" w:rsidP="00743256">
      <w:pPr>
        <w:pStyle w:val="NormalWeb"/>
        <w:spacing w:before="0" w:after="0"/>
        <w:rPr>
          <w:rFonts w:asciiTheme="minorHAnsi" w:hAnsiTheme="minorHAnsi" w:cs="Mongolian Baiti"/>
          <w:color w:val="auto"/>
          <w:sz w:val="20"/>
        </w:rPr>
      </w:pPr>
    </w:p>
    <w:p w14:paraId="6E858DDA" w14:textId="77777777" w:rsidR="00743256" w:rsidRPr="00743256" w:rsidRDefault="00743256" w:rsidP="00743256">
      <w:pPr>
        <w:pStyle w:val="Heading3"/>
        <w:spacing w:before="0"/>
        <w:rPr>
          <w:rStyle w:val="Strong"/>
          <w:rFonts w:asciiTheme="minorHAnsi" w:hAnsiTheme="minorHAnsi" w:cs="Mongolian Baiti"/>
          <w:b w:val="0"/>
          <w:bCs w:val="0"/>
          <w:color w:val="auto"/>
          <w:sz w:val="20"/>
          <w:szCs w:val="20"/>
        </w:rPr>
      </w:pPr>
      <w:r w:rsidRPr="00743256">
        <w:rPr>
          <w:rStyle w:val="Strong"/>
          <w:rFonts w:asciiTheme="minorHAnsi" w:hAnsiTheme="minorHAnsi" w:cs="Mongolian Baiti"/>
          <w:b w:val="0"/>
          <w:bCs w:val="0"/>
          <w:color w:val="auto"/>
          <w:sz w:val="20"/>
          <w:szCs w:val="20"/>
        </w:rPr>
        <w:t>Sharing your information.</w:t>
      </w:r>
    </w:p>
    <w:p w14:paraId="149FD437" w14:textId="77777777" w:rsidR="00743256" w:rsidRPr="00743256" w:rsidRDefault="00743256" w:rsidP="00743256">
      <w:pPr>
        <w:pStyle w:val="Heading3"/>
        <w:spacing w:before="0"/>
        <w:rPr>
          <w:rFonts w:asciiTheme="minorHAnsi" w:hAnsiTheme="minorHAnsi" w:cs="Mongolian Baiti"/>
          <w:color w:val="auto"/>
          <w:sz w:val="20"/>
          <w:szCs w:val="20"/>
        </w:rPr>
      </w:pPr>
      <w:r w:rsidRPr="00743256">
        <w:rPr>
          <w:rFonts w:asciiTheme="minorHAnsi" w:hAnsiTheme="minorHAnsi" w:cs="Mongolian Baiti"/>
          <w:color w:val="auto"/>
          <w:sz w:val="20"/>
          <w:szCs w:val="20"/>
        </w:rPr>
        <w:t xml:space="preserve">GPS will not share your personal data with any third parties unless required to do so by law or where it is necessary for the provision of healthcare services on our behalf. Any data sharing will be conducted in accordance with the instructions and policies set by </w:t>
      </w:r>
      <w:r w:rsidRPr="00743256">
        <w:rPr>
          <w:rStyle w:val="Strong"/>
          <w:rFonts w:asciiTheme="minorHAnsi" w:hAnsiTheme="minorHAnsi" w:cs="Mongolian Baiti"/>
          <w:b w:val="0"/>
          <w:bCs w:val="0"/>
          <w:color w:val="auto"/>
          <w:sz w:val="20"/>
          <w:szCs w:val="20"/>
        </w:rPr>
        <w:t>Ayton &amp; Snainton Medical Practice.</w:t>
      </w:r>
    </w:p>
    <w:p w14:paraId="529D0ABC" w14:textId="77777777" w:rsidR="00743256" w:rsidRPr="00743256" w:rsidRDefault="00743256" w:rsidP="00743256">
      <w:pPr>
        <w:pStyle w:val="Heading3"/>
        <w:spacing w:before="0"/>
        <w:rPr>
          <w:rStyle w:val="Strong"/>
          <w:rFonts w:asciiTheme="minorHAnsi" w:hAnsiTheme="minorHAnsi" w:cs="Mongolian Baiti"/>
          <w:b w:val="0"/>
          <w:bCs w:val="0"/>
          <w:color w:val="auto"/>
          <w:sz w:val="20"/>
          <w:szCs w:val="20"/>
        </w:rPr>
      </w:pPr>
    </w:p>
    <w:p w14:paraId="6DB1B672" w14:textId="77777777" w:rsidR="00743256" w:rsidRPr="00743256" w:rsidRDefault="00743256" w:rsidP="00743256">
      <w:pPr>
        <w:pStyle w:val="Heading3"/>
        <w:spacing w:before="0"/>
        <w:rPr>
          <w:rStyle w:val="Strong"/>
          <w:rFonts w:asciiTheme="minorHAnsi" w:hAnsiTheme="minorHAnsi" w:cs="Mongolian Baiti"/>
          <w:b w:val="0"/>
          <w:bCs w:val="0"/>
          <w:color w:val="auto"/>
          <w:sz w:val="20"/>
          <w:szCs w:val="20"/>
        </w:rPr>
      </w:pPr>
      <w:r w:rsidRPr="00743256">
        <w:rPr>
          <w:rStyle w:val="Strong"/>
          <w:rFonts w:asciiTheme="minorHAnsi" w:hAnsiTheme="minorHAnsi" w:cs="Mongolian Baiti"/>
          <w:b w:val="0"/>
          <w:bCs w:val="0"/>
          <w:color w:val="auto"/>
          <w:sz w:val="20"/>
          <w:szCs w:val="20"/>
        </w:rPr>
        <w:t>Your rights.</w:t>
      </w:r>
    </w:p>
    <w:p w14:paraId="55B11FAF" w14:textId="77777777" w:rsidR="00743256" w:rsidRPr="00743256" w:rsidRDefault="00743256" w:rsidP="00743256">
      <w:pPr>
        <w:pStyle w:val="Heading3"/>
        <w:spacing w:before="0"/>
        <w:rPr>
          <w:rFonts w:asciiTheme="minorHAnsi" w:hAnsiTheme="minorHAnsi" w:cs="Mongolian Baiti"/>
          <w:color w:val="auto"/>
          <w:sz w:val="20"/>
          <w:szCs w:val="20"/>
        </w:rPr>
      </w:pPr>
      <w:r w:rsidRPr="00743256">
        <w:rPr>
          <w:rFonts w:asciiTheme="minorHAnsi" w:hAnsiTheme="minorHAnsi" w:cs="Mongolian Baiti"/>
          <w:color w:val="auto"/>
          <w:sz w:val="20"/>
          <w:szCs w:val="20"/>
        </w:rPr>
        <w:t>As a patient, you have several rights under UK data protection law, including:</w:t>
      </w:r>
    </w:p>
    <w:p w14:paraId="0719688D" w14:textId="77777777" w:rsidR="00743256" w:rsidRPr="00743256" w:rsidRDefault="00743256" w:rsidP="00743256">
      <w:pPr>
        <w:pStyle w:val="ListParagraph"/>
        <w:numPr>
          <w:ilvl w:val="0"/>
          <w:numId w:val="42"/>
        </w:numPr>
        <w:spacing w:before="0" w:after="0" w:line="240" w:lineRule="auto"/>
        <w:rPr>
          <w:rFonts w:cs="Mongolian Baiti"/>
          <w:color w:val="auto"/>
        </w:rPr>
      </w:pPr>
      <w:r w:rsidRPr="00743256">
        <w:rPr>
          <w:rStyle w:val="Strong"/>
          <w:rFonts w:cs="Mongolian Baiti"/>
          <w:b w:val="0"/>
          <w:bCs w:val="0"/>
          <w:color w:val="auto"/>
        </w:rPr>
        <w:t>Right of access</w:t>
      </w:r>
      <w:r w:rsidRPr="00743256">
        <w:rPr>
          <w:rFonts w:cs="Mongolian Baiti"/>
          <w:color w:val="auto"/>
        </w:rPr>
        <w:t xml:space="preserve">. </w:t>
      </w:r>
    </w:p>
    <w:p w14:paraId="74CC92E1" w14:textId="77777777" w:rsidR="00743256" w:rsidRPr="00743256" w:rsidRDefault="00743256" w:rsidP="00743256">
      <w:pPr>
        <w:pStyle w:val="ListParagraph"/>
        <w:rPr>
          <w:rFonts w:cs="Mongolian Baiti"/>
          <w:color w:val="auto"/>
        </w:rPr>
      </w:pPr>
      <w:r w:rsidRPr="00743256">
        <w:rPr>
          <w:rFonts w:cs="Mongolian Baiti"/>
          <w:color w:val="auto"/>
        </w:rPr>
        <w:t>You have the right to request access to the personal data we hold about you.</w:t>
      </w:r>
    </w:p>
    <w:p w14:paraId="672BC1A4" w14:textId="77777777" w:rsidR="00743256" w:rsidRPr="00743256" w:rsidRDefault="00743256" w:rsidP="00743256">
      <w:pPr>
        <w:pStyle w:val="ListParagraph"/>
        <w:numPr>
          <w:ilvl w:val="0"/>
          <w:numId w:val="42"/>
        </w:numPr>
        <w:spacing w:before="0" w:after="0" w:line="240" w:lineRule="auto"/>
        <w:rPr>
          <w:rFonts w:cs="Mongolian Baiti"/>
          <w:color w:val="auto"/>
        </w:rPr>
      </w:pPr>
      <w:r w:rsidRPr="00743256">
        <w:rPr>
          <w:rStyle w:val="Strong"/>
          <w:rFonts w:cs="Mongolian Baiti"/>
          <w:b w:val="0"/>
          <w:bCs w:val="0"/>
          <w:color w:val="auto"/>
        </w:rPr>
        <w:t>Right to rectification</w:t>
      </w:r>
      <w:r w:rsidRPr="00743256">
        <w:rPr>
          <w:rFonts w:cs="Mongolian Baiti"/>
          <w:color w:val="auto"/>
        </w:rPr>
        <w:t xml:space="preserve">. </w:t>
      </w:r>
    </w:p>
    <w:p w14:paraId="14B08CD1" w14:textId="77777777" w:rsidR="00743256" w:rsidRPr="00743256" w:rsidRDefault="00743256" w:rsidP="00743256">
      <w:pPr>
        <w:pStyle w:val="ListParagraph"/>
        <w:rPr>
          <w:rFonts w:cs="Mongolian Baiti"/>
          <w:color w:val="auto"/>
        </w:rPr>
      </w:pPr>
      <w:r w:rsidRPr="00743256">
        <w:rPr>
          <w:rFonts w:cs="Mongolian Baiti"/>
          <w:color w:val="auto"/>
        </w:rPr>
        <w:t>You have the right to request correction of any inaccurate or incomplete data.</w:t>
      </w:r>
    </w:p>
    <w:p w14:paraId="5416F867" w14:textId="77777777" w:rsidR="00743256" w:rsidRPr="00743256" w:rsidRDefault="00743256" w:rsidP="00743256">
      <w:pPr>
        <w:pStyle w:val="ListParagraph"/>
        <w:numPr>
          <w:ilvl w:val="0"/>
          <w:numId w:val="42"/>
        </w:numPr>
        <w:spacing w:before="0" w:after="0" w:line="240" w:lineRule="auto"/>
        <w:rPr>
          <w:rFonts w:cs="Mongolian Baiti"/>
          <w:color w:val="auto"/>
        </w:rPr>
      </w:pPr>
      <w:r w:rsidRPr="00743256">
        <w:rPr>
          <w:rStyle w:val="Strong"/>
          <w:rFonts w:cs="Mongolian Baiti"/>
          <w:b w:val="0"/>
          <w:bCs w:val="0"/>
          <w:color w:val="auto"/>
        </w:rPr>
        <w:t>Right to erasure</w:t>
      </w:r>
      <w:r w:rsidRPr="00743256">
        <w:rPr>
          <w:rFonts w:cs="Mongolian Baiti"/>
          <w:color w:val="auto"/>
        </w:rPr>
        <w:t xml:space="preserve">. </w:t>
      </w:r>
    </w:p>
    <w:p w14:paraId="10447664" w14:textId="77777777" w:rsidR="00743256" w:rsidRPr="00743256" w:rsidRDefault="00743256" w:rsidP="00743256">
      <w:pPr>
        <w:pStyle w:val="ListParagraph"/>
        <w:rPr>
          <w:rFonts w:cs="Mongolian Baiti"/>
          <w:color w:val="auto"/>
        </w:rPr>
      </w:pPr>
      <w:r w:rsidRPr="00743256">
        <w:rPr>
          <w:rFonts w:cs="Mongolian Baiti"/>
          <w:color w:val="auto"/>
        </w:rPr>
        <w:t>You have the right to request the deletion of your personal data in certain circumstances (the ‘right to be forgotten’).</w:t>
      </w:r>
    </w:p>
    <w:p w14:paraId="2D7E8E2E" w14:textId="77777777" w:rsidR="00743256" w:rsidRPr="00743256" w:rsidRDefault="00743256" w:rsidP="00743256">
      <w:pPr>
        <w:pStyle w:val="ListParagraph"/>
        <w:numPr>
          <w:ilvl w:val="0"/>
          <w:numId w:val="42"/>
        </w:numPr>
        <w:spacing w:before="0" w:after="0" w:line="240" w:lineRule="auto"/>
        <w:rPr>
          <w:rFonts w:cs="Mongolian Baiti"/>
          <w:color w:val="auto"/>
        </w:rPr>
      </w:pPr>
      <w:r w:rsidRPr="00743256">
        <w:rPr>
          <w:rStyle w:val="Strong"/>
          <w:rFonts w:cs="Mongolian Baiti"/>
          <w:b w:val="0"/>
          <w:bCs w:val="0"/>
          <w:color w:val="auto"/>
        </w:rPr>
        <w:t>Right to restrict processing</w:t>
      </w:r>
      <w:r w:rsidRPr="00743256">
        <w:rPr>
          <w:rFonts w:cs="Mongolian Baiti"/>
          <w:color w:val="auto"/>
        </w:rPr>
        <w:t xml:space="preserve">. </w:t>
      </w:r>
    </w:p>
    <w:p w14:paraId="6B2148DC" w14:textId="77777777" w:rsidR="00743256" w:rsidRPr="00743256" w:rsidRDefault="00743256" w:rsidP="00743256">
      <w:pPr>
        <w:pStyle w:val="ListParagraph"/>
        <w:rPr>
          <w:rFonts w:cs="Mongolian Baiti"/>
          <w:color w:val="auto"/>
        </w:rPr>
      </w:pPr>
      <w:r w:rsidRPr="00743256">
        <w:rPr>
          <w:rFonts w:cs="Mongolian Baiti"/>
          <w:color w:val="auto"/>
        </w:rPr>
        <w:t>You have the right to request that we restrict the processing of your personal data in certain situations.</w:t>
      </w:r>
    </w:p>
    <w:p w14:paraId="76F50B11" w14:textId="77777777" w:rsidR="00743256" w:rsidRPr="00743256" w:rsidRDefault="00743256" w:rsidP="00743256">
      <w:pPr>
        <w:pStyle w:val="ListParagraph"/>
        <w:numPr>
          <w:ilvl w:val="0"/>
          <w:numId w:val="42"/>
        </w:numPr>
        <w:spacing w:before="0" w:after="0" w:line="240" w:lineRule="auto"/>
        <w:rPr>
          <w:rFonts w:cs="Mongolian Baiti"/>
          <w:color w:val="auto"/>
        </w:rPr>
      </w:pPr>
      <w:r w:rsidRPr="00743256">
        <w:rPr>
          <w:rStyle w:val="Strong"/>
          <w:rFonts w:cs="Mongolian Baiti"/>
          <w:b w:val="0"/>
          <w:bCs w:val="0"/>
          <w:color w:val="auto"/>
        </w:rPr>
        <w:t>Right to data portability</w:t>
      </w:r>
      <w:r w:rsidRPr="00743256">
        <w:rPr>
          <w:rFonts w:cs="Mongolian Baiti"/>
          <w:color w:val="auto"/>
        </w:rPr>
        <w:t xml:space="preserve">. </w:t>
      </w:r>
    </w:p>
    <w:p w14:paraId="31B681CA" w14:textId="77777777" w:rsidR="00743256" w:rsidRPr="00743256" w:rsidRDefault="00743256" w:rsidP="00743256">
      <w:pPr>
        <w:pStyle w:val="ListParagraph"/>
        <w:rPr>
          <w:rFonts w:cs="Mongolian Baiti"/>
          <w:color w:val="auto"/>
        </w:rPr>
      </w:pPr>
      <w:r w:rsidRPr="00743256">
        <w:rPr>
          <w:rFonts w:cs="Mongolian Baiti"/>
          <w:color w:val="auto"/>
        </w:rPr>
        <w:t>You have the right to request that your personal data be transferred to another data controller in a structured, commonly used, and machine-readable format.</w:t>
      </w:r>
    </w:p>
    <w:p w14:paraId="419DEA8A" w14:textId="77777777" w:rsidR="00743256" w:rsidRPr="00743256" w:rsidRDefault="00743256" w:rsidP="00743256">
      <w:pPr>
        <w:pStyle w:val="ListParagraph"/>
        <w:numPr>
          <w:ilvl w:val="0"/>
          <w:numId w:val="42"/>
        </w:numPr>
        <w:spacing w:before="0" w:after="0" w:line="240" w:lineRule="auto"/>
        <w:rPr>
          <w:rFonts w:cs="Mongolian Baiti"/>
          <w:color w:val="auto"/>
        </w:rPr>
      </w:pPr>
      <w:r w:rsidRPr="00743256">
        <w:rPr>
          <w:rStyle w:val="Strong"/>
          <w:rFonts w:cs="Mongolian Baiti"/>
          <w:b w:val="0"/>
          <w:bCs w:val="0"/>
          <w:color w:val="auto"/>
        </w:rPr>
        <w:t>Right to object</w:t>
      </w:r>
      <w:r w:rsidRPr="00743256">
        <w:rPr>
          <w:rFonts w:cs="Mongolian Baiti"/>
          <w:color w:val="auto"/>
        </w:rPr>
        <w:t xml:space="preserve">. </w:t>
      </w:r>
    </w:p>
    <w:p w14:paraId="623B86E6" w14:textId="77777777" w:rsidR="00743256" w:rsidRPr="00743256" w:rsidRDefault="00743256" w:rsidP="00743256">
      <w:pPr>
        <w:pStyle w:val="ListParagraph"/>
        <w:rPr>
          <w:rFonts w:cs="Mongolian Baiti"/>
          <w:color w:val="auto"/>
        </w:rPr>
      </w:pPr>
      <w:r w:rsidRPr="00743256">
        <w:rPr>
          <w:rFonts w:cs="Mongolian Baiti"/>
          <w:color w:val="auto"/>
        </w:rPr>
        <w:t>You have the right to object to certain types of processing, such as direct marketing or processing based on legitimate interests.</w:t>
      </w:r>
    </w:p>
    <w:p w14:paraId="20B30C6F" w14:textId="77777777" w:rsidR="00743256" w:rsidRPr="00743256" w:rsidRDefault="00743256" w:rsidP="00743256">
      <w:pPr>
        <w:pStyle w:val="NormalWeb"/>
        <w:numPr>
          <w:ilvl w:val="0"/>
          <w:numId w:val="42"/>
        </w:numPr>
        <w:spacing w:before="0" w:after="0" w:line="240" w:lineRule="auto"/>
        <w:rPr>
          <w:rFonts w:asciiTheme="minorHAnsi" w:hAnsiTheme="minorHAnsi" w:cs="Mongolian Baiti"/>
          <w:color w:val="auto"/>
          <w:sz w:val="20"/>
        </w:rPr>
      </w:pPr>
      <w:r w:rsidRPr="00743256">
        <w:rPr>
          <w:rFonts w:asciiTheme="minorHAnsi" w:hAnsiTheme="minorHAnsi" w:cs="Mongolian Baiti"/>
          <w:color w:val="auto"/>
          <w:sz w:val="20"/>
        </w:rPr>
        <w:t>To exercise any of these rights, please contact us using the details provided below. We will respond to your request in accordance with the statutory timeframes set out under UK data protection law.</w:t>
      </w:r>
    </w:p>
    <w:p w14:paraId="0FF0C0DD" w14:textId="77777777" w:rsidR="00743256" w:rsidRPr="00743256" w:rsidRDefault="00743256" w:rsidP="00743256">
      <w:pPr>
        <w:pStyle w:val="Heading3"/>
        <w:spacing w:before="0"/>
        <w:rPr>
          <w:rStyle w:val="Strong"/>
          <w:rFonts w:asciiTheme="minorHAnsi" w:hAnsiTheme="minorHAnsi" w:cs="Mongolian Baiti"/>
          <w:b w:val="0"/>
          <w:bCs w:val="0"/>
          <w:color w:val="auto"/>
          <w:sz w:val="20"/>
          <w:szCs w:val="20"/>
        </w:rPr>
      </w:pPr>
    </w:p>
    <w:p w14:paraId="22239D27" w14:textId="77777777" w:rsidR="00743256" w:rsidRPr="00743256" w:rsidRDefault="00743256" w:rsidP="00743256">
      <w:pPr>
        <w:pStyle w:val="Heading3"/>
        <w:spacing w:before="0"/>
        <w:rPr>
          <w:rStyle w:val="Strong"/>
          <w:rFonts w:asciiTheme="minorHAnsi" w:hAnsiTheme="minorHAnsi" w:cs="Mongolian Baiti"/>
          <w:b w:val="0"/>
          <w:bCs w:val="0"/>
          <w:color w:val="auto"/>
          <w:sz w:val="20"/>
          <w:szCs w:val="20"/>
        </w:rPr>
      </w:pPr>
      <w:r w:rsidRPr="00743256">
        <w:rPr>
          <w:rStyle w:val="Strong"/>
          <w:rFonts w:asciiTheme="minorHAnsi" w:hAnsiTheme="minorHAnsi" w:cs="Mongolian Baiti"/>
          <w:b w:val="0"/>
          <w:bCs w:val="0"/>
          <w:color w:val="auto"/>
          <w:sz w:val="20"/>
          <w:szCs w:val="20"/>
        </w:rPr>
        <w:t>Contact information.</w:t>
      </w:r>
    </w:p>
    <w:p w14:paraId="4B50A3DB" w14:textId="77777777" w:rsidR="00743256" w:rsidRPr="00743256" w:rsidRDefault="00743256" w:rsidP="00743256">
      <w:pPr>
        <w:pStyle w:val="Heading3"/>
        <w:spacing w:before="0"/>
        <w:rPr>
          <w:rFonts w:asciiTheme="minorHAnsi" w:hAnsiTheme="minorHAnsi" w:cs="Mongolian Baiti"/>
          <w:color w:val="auto"/>
          <w:sz w:val="20"/>
          <w:szCs w:val="20"/>
        </w:rPr>
      </w:pPr>
      <w:r w:rsidRPr="00743256">
        <w:rPr>
          <w:rFonts w:asciiTheme="minorHAnsi" w:hAnsiTheme="minorHAnsi" w:cs="Mongolian Baiti"/>
          <w:color w:val="auto"/>
          <w:sz w:val="20"/>
          <w:szCs w:val="20"/>
        </w:rPr>
        <w:t>If you have any questions or concerns about how your personal data is handled, or if you wish to exercise any of your rights, please contact:</w:t>
      </w:r>
    </w:p>
    <w:p w14:paraId="6FAAD55C" w14:textId="77777777" w:rsidR="00743256" w:rsidRPr="00743256" w:rsidRDefault="00743256" w:rsidP="00743256">
      <w:pPr>
        <w:spacing w:after="0"/>
        <w:rPr>
          <w:color w:val="auto"/>
        </w:rPr>
      </w:pPr>
    </w:p>
    <w:p w14:paraId="07C80B3C" w14:textId="77777777" w:rsidR="00743256" w:rsidRPr="00743256" w:rsidRDefault="00743256" w:rsidP="00743256">
      <w:pPr>
        <w:pStyle w:val="NormalWeb"/>
        <w:spacing w:before="0" w:after="0"/>
        <w:rPr>
          <w:rFonts w:asciiTheme="minorHAnsi" w:hAnsiTheme="minorHAnsi" w:cs="Mongolian Baiti"/>
          <w:color w:val="auto"/>
          <w:sz w:val="20"/>
        </w:rPr>
      </w:pPr>
      <w:r w:rsidRPr="00743256">
        <w:rPr>
          <w:rStyle w:val="Strong"/>
          <w:rFonts w:asciiTheme="minorHAnsi" w:hAnsiTheme="minorHAnsi" w:cs="Mongolian Baiti"/>
          <w:b w:val="0"/>
          <w:bCs w:val="0"/>
          <w:color w:val="auto"/>
          <w:sz w:val="20"/>
        </w:rPr>
        <w:t>Ayton &amp; Snainton Medical Practice</w:t>
      </w:r>
      <w:r w:rsidRPr="00743256">
        <w:rPr>
          <w:rFonts w:asciiTheme="minorHAnsi" w:hAnsiTheme="minorHAnsi" w:cs="Mongolian Baiti"/>
          <w:color w:val="auto"/>
          <w:sz w:val="20"/>
        </w:rPr>
        <w:br/>
        <w:t>Phone: 01723 863100</w:t>
      </w:r>
      <w:r w:rsidRPr="00743256">
        <w:rPr>
          <w:rFonts w:asciiTheme="minorHAnsi" w:hAnsiTheme="minorHAnsi" w:cs="Mongolian Baiti"/>
          <w:color w:val="auto"/>
          <w:sz w:val="20"/>
        </w:rPr>
        <w:br/>
        <w:t>Address: Pickering Road, West Ayton, Scarborough, YO13 9JF</w:t>
      </w:r>
    </w:p>
    <w:p w14:paraId="2063A3FD" w14:textId="77777777" w:rsidR="00743256" w:rsidRPr="00743256" w:rsidRDefault="00743256" w:rsidP="00743256">
      <w:pPr>
        <w:pStyle w:val="NormalWeb"/>
        <w:spacing w:before="0" w:after="0"/>
        <w:rPr>
          <w:rFonts w:asciiTheme="minorHAnsi" w:hAnsiTheme="minorHAnsi" w:cs="Mongolian Baiti"/>
          <w:color w:val="auto"/>
          <w:sz w:val="20"/>
        </w:rPr>
      </w:pPr>
    </w:p>
    <w:p w14:paraId="2996D450" w14:textId="77777777" w:rsidR="00743256" w:rsidRPr="00743256" w:rsidRDefault="00743256" w:rsidP="00743256">
      <w:pPr>
        <w:pStyle w:val="NormalWeb"/>
        <w:spacing w:before="0" w:after="0"/>
        <w:rPr>
          <w:rFonts w:asciiTheme="minorHAnsi" w:hAnsiTheme="minorHAnsi" w:cs="Mongolian Baiti"/>
          <w:color w:val="auto"/>
          <w:sz w:val="20"/>
        </w:rPr>
      </w:pPr>
      <w:r w:rsidRPr="00743256">
        <w:rPr>
          <w:rFonts w:asciiTheme="minorHAnsi" w:hAnsiTheme="minorHAnsi" w:cs="Mongolian Baiti"/>
          <w:color w:val="auto"/>
          <w:sz w:val="20"/>
        </w:rPr>
        <w:t>Alternatively, you may contact GPS directly:</w:t>
      </w:r>
    </w:p>
    <w:p w14:paraId="1A5BCBC5" w14:textId="77777777" w:rsidR="00743256" w:rsidRPr="00743256" w:rsidRDefault="00743256" w:rsidP="00743256">
      <w:pPr>
        <w:pStyle w:val="NormalWeb"/>
        <w:spacing w:before="0" w:after="0"/>
        <w:rPr>
          <w:rFonts w:asciiTheme="minorHAnsi" w:hAnsiTheme="minorHAnsi" w:cs="Mongolian Baiti"/>
          <w:color w:val="auto"/>
          <w:sz w:val="20"/>
        </w:rPr>
      </w:pPr>
    </w:p>
    <w:p w14:paraId="4EA4FBB7" w14:textId="77777777" w:rsidR="00743256" w:rsidRPr="00743256" w:rsidRDefault="00743256" w:rsidP="00743256">
      <w:pPr>
        <w:pStyle w:val="NormalWeb"/>
        <w:spacing w:before="0" w:after="0"/>
        <w:rPr>
          <w:rFonts w:asciiTheme="minorHAnsi" w:hAnsiTheme="minorHAnsi" w:cs="Mongolian Baiti"/>
          <w:color w:val="auto"/>
          <w:sz w:val="20"/>
        </w:rPr>
      </w:pPr>
      <w:r w:rsidRPr="00743256">
        <w:rPr>
          <w:rStyle w:val="Strong"/>
          <w:rFonts w:asciiTheme="minorHAnsi" w:hAnsiTheme="minorHAnsi" w:cs="Mongolian Baiti"/>
          <w:b w:val="0"/>
          <w:bCs w:val="0"/>
          <w:color w:val="auto"/>
          <w:sz w:val="20"/>
        </w:rPr>
        <w:t>General Practice Solutions (GPS)</w:t>
      </w:r>
      <w:r w:rsidRPr="00743256">
        <w:rPr>
          <w:rFonts w:asciiTheme="minorHAnsi" w:hAnsiTheme="minorHAnsi" w:cs="Mongolian Baiti"/>
          <w:color w:val="auto"/>
          <w:sz w:val="20"/>
        </w:rPr>
        <w:br/>
        <w:t>Email: dataprotection@generalpracticesolutions.net</w:t>
      </w:r>
      <w:r w:rsidRPr="00743256">
        <w:rPr>
          <w:rFonts w:asciiTheme="minorHAnsi" w:hAnsiTheme="minorHAnsi" w:cs="Mongolian Baiti"/>
          <w:color w:val="auto"/>
          <w:sz w:val="20"/>
        </w:rPr>
        <w:br/>
        <w:t>Address: 71-75 Shelton Street, London, WC2H 9JQ</w:t>
      </w:r>
    </w:p>
    <w:p w14:paraId="2A596955" w14:textId="77777777" w:rsidR="00743256" w:rsidRPr="00743256" w:rsidRDefault="00743256" w:rsidP="00743256">
      <w:pPr>
        <w:pStyle w:val="NormalWeb"/>
        <w:spacing w:before="0" w:after="0"/>
        <w:rPr>
          <w:rFonts w:asciiTheme="minorHAnsi" w:hAnsiTheme="minorHAnsi" w:cs="Mongolian Baiti"/>
          <w:color w:val="auto"/>
          <w:sz w:val="20"/>
        </w:rPr>
      </w:pPr>
    </w:p>
    <w:p w14:paraId="432AB127" w14:textId="77777777" w:rsidR="00743256" w:rsidRPr="00743256" w:rsidRDefault="00743256" w:rsidP="00743256">
      <w:pPr>
        <w:pStyle w:val="NormalWeb"/>
        <w:spacing w:before="0" w:after="0"/>
        <w:rPr>
          <w:rFonts w:asciiTheme="minorHAnsi" w:hAnsiTheme="minorHAnsi" w:cs="Mongolian Baiti"/>
          <w:color w:val="auto"/>
          <w:sz w:val="20"/>
        </w:rPr>
      </w:pPr>
      <w:r w:rsidRPr="00743256">
        <w:rPr>
          <w:rFonts w:asciiTheme="minorHAnsi" w:hAnsiTheme="minorHAnsi" w:cs="Mongolian Baiti"/>
          <w:color w:val="auto"/>
          <w:sz w:val="20"/>
        </w:rPr>
        <w:t>If you are not satisfied with how we handle your data or our response to your concerns, you have the right to complain to the Information Commissioner’s Office (ICO), the UK's independent authority for upholding information rights.</w:t>
      </w:r>
    </w:p>
    <w:p w14:paraId="57DB05C0" w14:textId="77777777" w:rsidR="00743256" w:rsidRPr="00743256" w:rsidRDefault="00743256" w:rsidP="00743256">
      <w:pPr>
        <w:pStyle w:val="NormalWeb"/>
        <w:spacing w:before="0" w:after="0"/>
        <w:rPr>
          <w:rFonts w:asciiTheme="minorHAnsi" w:hAnsiTheme="minorHAnsi" w:cs="Mongolian Baiti"/>
          <w:color w:val="auto"/>
          <w:sz w:val="20"/>
        </w:rPr>
      </w:pPr>
    </w:p>
    <w:p w14:paraId="087875C3" w14:textId="77777777" w:rsidR="00743256" w:rsidRPr="00743256" w:rsidRDefault="00743256" w:rsidP="00743256">
      <w:pPr>
        <w:pStyle w:val="NormalWeb"/>
        <w:spacing w:before="0" w:after="0"/>
        <w:rPr>
          <w:rFonts w:asciiTheme="minorHAnsi" w:hAnsiTheme="minorHAnsi" w:cs="Mongolian Baiti"/>
          <w:color w:val="auto"/>
          <w:sz w:val="20"/>
        </w:rPr>
      </w:pPr>
      <w:r w:rsidRPr="00743256">
        <w:rPr>
          <w:rStyle w:val="Strong"/>
          <w:rFonts w:asciiTheme="minorHAnsi" w:hAnsiTheme="minorHAnsi" w:cs="Mongolian Baiti"/>
          <w:b w:val="0"/>
          <w:bCs w:val="0"/>
          <w:color w:val="auto"/>
          <w:sz w:val="20"/>
        </w:rPr>
        <w:t>Information Commissioner's Office (ICO).</w:t>
      </w:r>
      <w:r w:rsidRPr="00743256">
        <w:rPr>
          <w:rFonts w:asciiTheme="minorHAnsi" w:hAnsiTheme="minorHAnsi" w:cs="Mongolian Baiti"/>
          <w:color w:val="auto"/>
          <w:sz w:val="20"/>
        </w:rPr>
        <w:br/>
        <w:t xml:space="preserve">Website: </w:t>
      </w:r>
      <w:hyperlink r:id="rId28" w:tgtFrame="_new" w:history="1">
        <w:r w:rsidRPr="00743256">
          <w:rPr>
            <w:rStyle w:val="Hyperlink"/>
            <w:rFonts w:asciiTheme="minorHAnsi" w:hAnsiTheme="minorHAnsi" w:cs="Mongolian Baiti"/>
            <w:color w:val="auto"/>
            <w:sz w:val="20"/>
          </w:rPr>
          <w:t>www.ico.org.uk</w:t>
        </w:r>
      </w:hyperlink>
      <w:r w:rsidRPr="00743256">
        <w:rPr>
          <w:rFonts w:asciiTheme="minorHAnsi" w:hAnsiTheme="minorHAnsi" w:cs="Mongolian Baiti"/>
          <w:color w:val="auto"/>
          <w:sz w:val="20"/>
        </w:rPr>
        <w:br/>
        <w:t>Phone: 0303 123 1113</w:t>
      </w:r>
    </w:p>
    <w:p w14:paraId="104A799B" w14:textId="77777777" w:rsidR="00743256" w:rsidRPr="00743256" w:rsidRDefault="00743256" w:rsidP="00743256">
      <w:pPr>
        <w:pStyle w:val="NormalWeb"/>
        <w:spacing w:before="0" w:after="0"/>
        <w:rPr>
          <w:rFonts w:asciiTheme="minorHAnsi" w:hAnsiTheme="minorHAnsi" w:cs="Mongolian Baiti"/>
          <w:color w:val="auto"/>
          <w:sz w:val="20"/>
        </w:rPr>
      </w:pPr>
    </w:p>
    <w:p w14:paraId="1427F8E4" w14:textId="77777777" w:rsidR="00743256" w:rsidRPr="00743256" w:rsidRDefault="00743256" w:rsidP="00743256">
      <w:pPr>
        <w:pStyle w:val="Heading3"/>
        <w:spacing w:before="0"/>
        <w:rPr>
          <w:rStyle w:val="Strong"/>
          <w:rFonts w:asciiTheme="minorHAnsi" w:hAnsiTheme="minorHAnsi" w:cs="Mongolian Baiti"/>
          <w:b w:val="0"/>
          <w:bCs w:val="0"/>
          <w:color w:val="auto"/>
          <w:sz w:val="20"/>
          <w:szCs w:val="20"/>
        </w:rPr>
      </w:pPr>
      <w:r w:rsidRPr="00743256">
        <w:rPr>
          <w:rStyle w:val="Strong"/>
          <w:rFonts w:asciiTheme="minorHAnsi" w:hAnsiTheme="minorHAnsi" w:cs="Mongolian Baiti"/>
          <w:b w:val="0"/>
          <w:bCs w:val="0"/>
          <w:color w:val="auto"/>
          <w:sz w:val="20"/>
          <w:szCs w:val="20"/>
        </w:rPr>
        <w:t>Changes to this privacy notice.</w:t>
      </w:r>
    </w:p>
    <w:p w14:paraId="5C84048A" w14:textId="77777777" w:rsidR="00743256" w:rsidRPr="00743256" w:rsidRDefault="00743256" w:rsidP="00743256">
      <w:pPr>
        <w:pStyle w:val="Heading3"/>
        <w:spacing w:before="0"/>
        <w:rPr>
          <w:rFonts w:asciiTheme="minorHAnsi" w:hAnsiTheme="minorHAnsi" w:cs="Mongolian Baiti"/>
          <w:color w:val="auto"/>
          <w:sz w:val="20"/>
          <w:szCs w:val="20"/>
        </w:rPr>
      </w:pPr>
      <w:r w:rsidRPr="00743256">
        <w:rPr>
          <w:rFonts w:asciiTheme="minorHAnsi" w:hAnsiTheme="minorHAnsi" w:cs="Mongolian Baiti"/>
          <w:color w:val="auto"/>
          <w:sz w:val="20"/>
          <w:szCs w:val="20"/>
        </w:rPr>
        <w:t>We may update this privacy notice from time to time to reflect changes in our practices, legal requirements, or other factors. Any updates will be posted on our website, and we encourage you to review this notice periodically to stay informed about how we protect your privacy.</w:t>
      </w:r>
    </w:p>
    <w:p w14:paraId="4FAF076F" w14:textId="77777777" w:rsidR="00743256" w:rsidRPr="00743256" w:rsidRDefault="00743256" w:rsidP="00743256">
      <w:pPr>
        <w:spacing w:after="0"/>
        <w:rPr>
          <w:rFonts w:cs="Mongolian Baiti"/>
          <w:color w:val="747474"/>
        </w:rPr>
      </w:pPr>
    </w:p>
    <w:p w14:paraId="692DC769" w14:textId="00C23944" w:rsidR="00DF64EE" w:rsidRPr="00743256" w:rsidRDefault="00DF64EE">
      <w:r w:rsidRPr="00743256">
        <w:br w:type="page"/>
      </w:r>
    </w:p>
    <w:p w14:paraId="02B983A8" w14:textId="793E869D" w:rsidR="00F154EC" w:rsidRPr="00743256" w:rsidRDefault="00DF64EE" w:rsidP="005C0C7C">
      <w:pPr>
        <w:spacing w:after="0"/>
        <w:rPr>
          <w:b/>
        </w:rPr>
      </w:pPr>
      <w:r w:rsidRPr="00743256">
        <w:rPr>
          <w:b/>
        </w:rPr>
        <w:lastRenderedPageBreak/>
        <w:t>APPENDIX 2</w:t>
      </w:r>
    </w:p>
    <w:p w14:paraId="41C2D6C0" w14:textId="54901C20" w:rsidR="00DF64EE" w:rsidRPr="00743256" w:rsidRDefault="00DF64EE" w:rsidP="00DF64EE">
      <w:pPr>
        <w:pStyle w:val="NoSpacing"/>
        <w:rPr>
          <w:rStyle w:val="Emphasis"/>
          <w:rFonts w:cs="Arial"/>
          <w:i w:val="0"/>
          <w:iCs w:val="0"/>
          <w:color w:val="000000"/>
        </w:rPr>
      </w:pPr>
      <w:r w:rsidRPr="00743256">
        <w:rPr>
          <w:rStyle w:val="Strong"/>
          <w:rFonts w:cs="Arial"/>
          <w:color w:val="000000"/>
          <w:sz w:val="28"/>
          <w:szCs w:val="28"/>
        </w:rPr>
        <w:t>Coronavirus (COVID-19) pandemic and your information</w:t>
      </w:r>
      <w:r w:rsidRPr="00743256">
        <w:br/>
      </w:r>
      <w:r w:rsidRPr="00743256">
        <w:rPr>
          <w:rStyle w:val="Emphasis"/>
          <w:rFonts w:cs="Arial"/>
          <w:i w:val="0"/>
          <w:iCs w:val="0"/>
          <w:color w:val="000000"/>
        </w:rPr>
        <w:t>The ICO recognises the unprecedented challenges the NHS and other health professionals are facing during the COVID-19 pandemic.</w:t>
      </w:r>
    </w:p>
    <w:p w14:paraId="3793CAF2" w14:textId="77777777" w:rsidR="00DF64EE" w:rsidRPr="00743256" w:rsidRDefault="00DF64EE" w:rsidP="00DF64EE">
      <w:pPr>
        <w:pStyle w:val="NoSpacing"/>
      </w:pPr>
    </w:p>
    <w:p w14:paraId="14ACB69B" w14:textId="77777777" w:rsidR="00DF64EE" w:rsidRPr="00743256" w:rsidRDefault="00DF64EE" w:rsidP="00DF64EE">
      <w:pPr>
        <w:pStyle w:val="NoSpacing"/>
        <w:rPr>
          <w:rStyle w:val="Emphasis"/>
          <w:rFonts w:cs="Arial"/>
          <w:i w:val="0"/>
          <w:iCs w:val="0"/>
          <w:color w:val="000000"/>
        </w:rPr>
      </w:pPr>
      <w:r w:rsidRPr="00743256">
        <w:rPr>
          <w:rStyle w:val="Emphasis"/>
          <w:rFonts w:cs="Arial"/>
          <w:i w:val="0"/>
          <w:iCs w:val="0"/>
          <w:color w:val="000000"/>
        </w:rPr>
        <w:t>The ICO also recognise that 'Public bodies may require additional collection and sharing of personal data to protect against serious threats to public health.'</w:t>
      </w:r>
    </w:p>
    <w:p w14:paraId="0D2FC441" w14:textId="77777777" w:rsidR="00DF64EE" w:rsidRPr="00743256" w:rsidRDefault="00DF64EE" w:rsidP="00DF64EE">
      <w:pPr>
        <w:pStyle w:val="NoSpacing"/>
        <w:rPr>
          <w:rStyle w:val="Emphasis"/>
          <w:rFonts w:cs="Arial"/>
          <w:i w:val="0"/>
          <w:iCs w:val="0"/>
          <w:color w:val="000000"/>
        </w:rPr>
      </w:pPr>
      <w:r w:rsidRPr="00743256">
        <w:br/>
      </w:r>
      <w:r w:rsidRPr="00743256">
        <w:rPr>
          <w:rStyle w:val="Emphasis"/>
          <w:rFonts w:cs="Arial"/>
          <w:i w:val="0"/>
          <w:iCs w:val="0"/>
          <w:color w:val="000000"/>
        </w:rPr>
        <w:t>The Government have also taken action in respect of this and on 20th March 2020 the Secretary of State for Health and Social Care issued a notice under Regulation 3(4) of the Health Service (Control of Patient Information) Regulations 2002 requiring organisations such as GP Practices to use your information to help GP Practices and other healthcare organisations to respond to and deal with the COVID-19 pandemic.</w:t>
      </w:r>
    </w:p>
    <w:p w14:paraId="6AB54FE0" w14:textId="4FF5EB1D" w:rsidR="00DF64EE" w:rsidRPr="00743256" w:rsidRDefault="00DF64EE" w:rsidP="00DF64EE">
      <w:pPr>
        <w:pStyle w:val="NoSpacing"/>
        <w:rPr>
          <w:rStyle w:val="Emphasis"/>
          <w:rFonts w:cs="Arial"/>
          <w:i w:val="0"/>
          <w:iCs w:val="0"/>
          <w:color w:val="000000"/>
        </w:rPr>
      </w:pPr>
      <w:r w:rsidRPr="00743256">
        <w:br/>
      </w:r>
      <w:r w:rsidRPr="00743256">
        <w:rPr>
          <w:rStyle w:val="Emphasis"/>
          <w:rFonts w:cs="Arial"/>
          <w:i w:val="0"/>
          <w:iCs w:val="0"/>
          <w:color w:val="000000"/>
        </w:rPr>
        <w:t>Please note that this notice has now been revised and extended by a further notice from 10 September 2021 until 31st March 2022.</w:t>
      </w:r>
    </w:p>
    <w:p w14:paraId="28498CF5" w14:textId="77777777" w:rsidR="00DF64EE" w:rsidRPr="00743256" w:rsidRDefault="00DF64EE" w:rsidP="00DF64EE">
      <w:pPr>
        <w:pStyle w:val="NoSpacing"/>
      </w:pPr>
    </w:p>
    <w:p w14:paraId="48C63332" w14:textId="5C1F796E" w:rsidR="00DF64EE" w:rsidRPr="00743256" w:rsidRDefault="00DF64EE" w:rsidP="00DF64EE">
      <w:pPr>
        <w:pStyle w:val="NoSpacing"/>
        <w:rPr>
          <w:rStyle w:val="Emphasis"/>
          <w:rFonts w:cs="Arial"/>
          <w:i w:val="0"/>
          <w:iCs w:val="0"/>
          <w:color w:val="000000"/>
        </w:rPr>
      </w:pPr>
      <w:r w:rsidRPr="00743256">
        <w:rPr>
          <w:rStyle w:val="Emphasis"/>
          <w:rFonts w:cs="Arial"/>
          <w:i w:val="0"/>
          <w:iCs w:val="0"/>
          <w:color w:val="000000"/>
        </w:rPr>
        <w:t>In order to look after your healthcare needs during this difficult time, we may urgently need to share your personal information, including medical records, with clinical and non clinical staff who belong to organisations that are permitted to use your information and need to use it to help deal with the COVID-19 pandemic. This could (amongst other measures) consist of either treating you or a member of your family and enable us and other healthcare organisations to monitor the disease, assess risk and manage the spread of the disease. Additionally, the use of your information is now required to support NHS Test and Trace.</w:t>
      </w:r>
    </w:p>
    <w:p w14:paraId="3E8266F9" w14:textId="77777777" w:rsidR="00DF64EE" w:rsidRPr="00743256" w:rsidRDefault="00DF64EE" w:rsidP="00DF64EE">
      <w:pPr>
        <w:pStyle w:val="NoSpacing"/>
      </w:pPr>
    </w:p>
    <w:p w14:paraId="149C09FD" w14:textId="77777777" w:rsidR="00DF64EE" w:rsidRPr="00743256" w:rsidRDefault="00DF64EE" w:rsidP="00DF64EE">
      <w:pPr>
        <w:pStyle w:val="NoSpacing"/>
        <w:rPr>
          <w:rStyle w:val="Emphasis"/>
          <w:rFonts w:cs="Arial"/>
          <w:i w:val="0"/>
          <w:iCs w:val="0"/>
          <w:color w:val="000000"/>
        </w:rPr>
      </w:pPr>
      <w:r w:rsidRPr="00743256">
        <w:rPr>
          <w:rStyle w:val="Emphasis"/>
          <w:rFonts w:cs="Arial"/>
          <w:i w:val="0"/>
          <w:iCs w:val="0"/>
          <w:color w:val="000000"/>
        </w:rPr>
        <w:t>Please be assured that we will only share information and health data that is necessary to meet yours and public healthcare needs.</w:t>
      </w:r>
    </w:p>
    <w:p w14:paraId="76A6D170" w14:textId="0953C606" w:rsidR="00DF64EE" w:rsidRPr="00743256" w:rsidRDefault="00DF64EE" w:rsidP="00DF64EE">
      <w:pPr>
        <w:pStyle w:val="NoSpacing"/>
        <w:rPr>
          <w:rStyle w:val="Emphasis"/>
          <w:rFonts w:cs="Arial"/>
          <w:i w:val="0"/>
          <w:iCs w:val="0"/>
          <w:color w:val="000000"/>
        </w:rPr>
      </w:pPr>
      <w:r w:rsidRPr="00743256">
        <w:br/>
      </w:r>
      <w:r w:rsidRPr="00743256">
        <w:rPr>
          <w:rStyle w:val="Emphasis"/>
          <w:rFonts w:cs="Arial"/>
          <w:i w:val="0"/>
          <w:iCs w:val="0"/>
          <w:color w:val="000000"/>
        </w:rPr>
        <w:t>The Secretary of State for Health and Social Care has also stated that these measures are temporary and will expire on 31st March 2022 unless a further extension is required. Any further extension will be provided in writing and we will communicate the same to you.</w:t>
      </w:r>
    </w:p>
    <w:p w14:paraId="6DE09B95" w14:textId="77777777" w:rsidR="00DF64EE" w:rsidRPr="00743256" w:rsidRDefault="00DF64EE" w:rsidP="00DF64EE">
      <w:pPr>
        <w:pStyle w:val="NoSpacing"/>
      </w:pPr>
    </w:p>
    <w:p w14:paraId="78BDB271" w14:textId="71A2E557" w:rsidR="00DF64EE" w:rsidRPr="00743256" w:rsidRDefault="00DF64EE" w:rsidP="00DF64EE">
      <w:pPr>
        <w:pStyle w:val="NoSpacing"/>
        <w:rPr>
          <w:rStyle w:val="Emphasis"/>
          <w:rFonts w:cs="Arial"/>
          <w:i w:val="0"/>
          <w:iCs w:val="0"/>
          <w:color w:val="000000"/>
        </w:rPr>
      </w:pPr>
      <w:r w:rsidRPr="00743256">
        <w:rPr>
          <w:rStyle w:val="Emphasis"/>
          <w:rFonts w:cs="Arial"/>
          <w:i w:val="0"/>
          <w:iCs w:val="0"/>
          <w:color w:val="000000"/>
        </w:rPr>
        <w:t>Please also note that the data protection and electronic communication laws do not stop us from sending public health messages to you, either by phone, text or email as these messages are not direct marketing.</w:t>
      </w:r>
    </w:p>
    <w:p w14:paraId="11452FCC" w14:textId="77777777" w:rsidR="00DF64EE" w:rsidRPr="00743256" w:rsidRDefault="00DF64EE" w:rsidP="00DF64EE">
      <w:pPr>
        <w:pStyle w:val="NoSpacing"/>
      </w:pPr>
    </w:p>
    <w:p w14:paraId="7759E4A8" w14:textId="77777777" w:rsidR="00DF64EE" w:rsidRPr="00743256" w:rsidRDefault="00DF64EE" w:rsidP="00DF64EE">
      <w:pPr>
        <w:pStyle w:val="NoSpacing"/>
        <w:rPr>
          <w:rStyle w:val="Emphasis"/>
          <w:rFonts w:cs="Arial"/>
          <w:i w:val="0"/>
          <w:iCs w:val="0"/>
          <w:color w:val="000000"/>
        </w:rPr>
      </w:pPr>
      <w:r w:rsidRPr="00743256">
        <w:rPr>
          <w:rStyle w:val="Emphasis"/>
          <w:rFonts w:cs="Arial"/>
          <w:i w:val="0"/>
          <w:iCs w:val="0"/>
          <w:color w:val="000000"/>
        </w:rPr>
        <w:t>It may also be necessary, where the latest technology allows us to do so, to use your information and health data to facilitate digital consultations and diagnoses and we will always do this with your security in mind.</w:t>
      </w:r>
    </w:p>
    <w:p w14:paraId="20738387" w14:textId="6146E206" w:rsidR="00DF64EE" w:rsidRPr="00743256" w:rsidRDefault="00DF64EE" w:rsidP="00DF64EE">
      <w:pPr>
        <w:pStyle w:val="NoSpacing"/>
      </w:pPr>
      <w:r w:rsidRPr="00743256">
        <w:br/>
      </w:r>
      <w:r w:rsidRPr="00743256">
        <w:rPr>
          <w:rStyle w:val="Emphasis"/>
          <w:rFonts w:cs="Arial"/>
          <w:i w:val="0"/>
          <w:iCs w:val="0"/>
          <w:color w:val="000000"/>
        </w:rPr>
        <w:t>If you are concerned about how your information is being used, please contact our DPO using the contact details provided in this Privacy Notice.</w:t>
      </w:r>
    </w:p>
    <w:p w14:paraId="6EBF3217" w14:textId="77777777" w:rsidR="00DF64EE" w:rsidRPr="00743256" w:rsidRDefault="00DF64EE" w:rsidP="005C0C7C">
      <w:pPr>
        <w:spacing w:after="0"/>
        <w:rPr>
          <w:b/>
        </w:rPr>
      </w:pPr>
    </w:p>
    <w:sectPr w:rsidR="00DF64EE" w:rsidRPr="00743256" w:rsidSect="00463F05">
      <w:headerReference w:type="default" r:id="rId29"/>
      <w:footerReference w:type="default" r:id="rId30"/>
      <w:pgSz w:w="11907" w:h="16839" w:code="9"/>
      <w:pgMar w:top="2520" w:right="1512" w:bottom="1800" w:left="1512" w:header="1304"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E8A93B" w14:textId="77777777" w:rsidR="00DE6273" w:rsidRDefault="00DE6273">
      <w:pPr>
        <w:spacing w:after="0" w:line="240" w:lineRule="auto"/>
      </w:pPr>
      <w:r>
        <w:separator/>
      </w:r>
    </w:p>
  </w:endnote>
  <w:endnote w:type="continuationSeparator" w:id="0">
    <w:p w14:paraId="7B9E8B58" w14:textId="77777777" w:rsidR="00DE6273" w:rsidRDefault="00DE62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GMinchoB">
    <w:altName w:val="HG明朝B"/>
    <w:panose1 w:val="00000000000000000000"/>
    <w:charset w:val="80"/>
    <w:family w:val="roman"/>
    <w:notTrueType/>
    <w:pitch w:val="default"/>
  </w:font>
  <w:font w:name="Open Sans">
    <w:charset w:val="00"/>
    <w:family w:val="swiss"/>
    <w:pitch w:val="variable"/>
    <w:sig w:usb0="E00002EF" w:usb1="4000205B" w:usb2="00000028" w:usb3="00000000" w:csb0="0000019F" w:csb1="00000000"/>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E665A" w14:textId="77777777" w:rsidR="00DE5CDA" w:rsidRDefault="00DE5CDA">
    <w:pPr>
      <w:pStyle w:val="Footer"/>
    </w:pPr>
    <w:r>
      <w:t xml:space="preserve">Page </w:t>
    </w:r>
    <w:r>
      <w:fldChar w:fldCharType="begin"/>
    </w:r>
    <w:r>
      <w:instrText xml:space="preserve"> page </w:instrText>
    </w:r>
    <w:r>
      <w:fldChar w:fldCharType="separate"/>
    </w:r>
    <w:r w:rsidR="00DC4626">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961EDF" w14:textId="77777777" w:rsidR="00DE6273" w:rsidRDefault="00DE6273">
      <w:pPr>
        <w:spacing w:after="0" w:line="240" w:lineRule="auto"/>
      </w:pPr>
      <w:r>
        <w:separator/>
      </w:r>
    </w:p>
  </w:footnote>
  <w:footnote w:type="continuationSeparator" w:id="0">
    <w:p w14:paraId="7F7F3A35" w14:textId="77777777" w:rsidR="00DE6273" w:rsidRDefault="00DE62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3E2B5" w14:textId="77777777" w:rsidR="00DE5CDA" w:rsidRDefault="00DE5CDA" w:rsidP="0058040C">
    <w:pPr>
      <w:pStyle w:val="Header"/>
    </w:pPr>
    <w:r>
      <w:t>Table of Contents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6C372" w14:textId="0F615BDC" w:rsidR="00DE5CDA" w:rsidRDefault="00DE5CDA" w:rsidP="0058040C">
    <w:pPr>
      <w:pStyle w:val="Header"/>
    </w:pPr>
    <w:r>
      <w:fldChar w:fldCharType="begin"/>
    </w:r>
    <w:r>
      <w:instrText xml:space="preserve"> If </w:instrText>
    </w:r>
    <w:r>
      <w:fldChar w:fldCharType="begin"/>
    </w:r>
    <w:r>
      <w:instrText xml:space="preserve"> STYLEREF “Heading 1”</w:instrText>
    </w:r>
    <w:r>
      <w:fldChar w:fldCharType="separate"/>
    </w:r>
    <w:r w:rsidR="00800F65">
      <w:rPr>
        <w:noProof/>
      </w:rPr>
      <w:instrText>Subject Access Requests and Data Portability</w:instrText>
    </w:r>
    <w:r>
      <w:rPr>
        <w:noProof/>
      </w:rPr>
      <w:fldChar w:fldCharType="end"/>
    </w:r>
    <w:r>
      <w:instrText>&lt;&gt; “Error*” “</w:instrText>
    </w:r>
    <w:r>
      <w:fldChar w:fldCharType="begin"/>
    </w:r>
    <w:r>
      <w:instrText xml:space="preserve"> STYLEREF “Heading 1”</w:instrText>
    </w:r>
    <w:r>
      <w:fldChar w:fldCharType="separate"/>
    </w:r>
    <w:r w:rsidR="00800F65">
      <w:rPr>
        <w:noProof/>
      </w:rPr>
      <w:instrText>Subject Access Requests and Data Portability</w:instrText>
    </w:r>
    <w:r>
      <w:rPr>
        <w:noProof/>
      </w:rPr>
      <w:fldChar w:fldCharType="end"/>
    </w:r>
    <w:r>
      <w:fldChar w:fldCharType="separate"/>
    </w:r>
    <w:r w:rsidR="00800F65">
      <w:rPr>
        <w:noProof/>
      </w:rPr>
      <w:t>Subject Access Requests and Data Portability</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114C0A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6E8B7AE"/>
    <w:lvl w:ilvl="0">
      <w:start w:val="1"/>
      <w:numFmt w:val="decimal"/>
      <w:lvlText w:val="%1."/>
      <w:lvlJc w:val="left"/>
      <w:pPr>
        <w:ind w:left="360" w:hanging="360"/>
      </w:pPr>
    </w:lvl>
  </w:abstractNum>
  <w:abstractNum w:abstractNumId="9" w15:restartNumberingAfterBreak="0">
    <w:nsid w:val="FFFFFF89"/>
    <w:multiLevelType w:val="singleLevel"/>
    <w:tmpl w:val="5ED8F60A"/>
    <w:lvl w:ilvl="0">
      <w:start w:val="1"/>
      <w:numFmt w:val="bullet"/>
      <w:lvlText w:val="•"/>
      <w:lvlJc w:val="left"/>
      <w:pPr>
        <w:ind w:left="360" w:hanging="360"/>
      </w:pPr>
      <w:rPr>
        <w:rFonts w:ascii="Cambria" w:hAnsi="Cambria" w:hint="default"/>
        <w:color w:val="7E97AD" w:themeColor="accent1"/>
      </w:rPr>
    </w:lvl>
  </w:abstractNum>
  <w:abstractNum w:abstractNumId="10" w15:restartNumberingAfterBreak="0">
    <w:nsid w:val="03B32190"/>
    <w:multiLevelType w:val="multilevel"/>
    <w:tmpl w:val="9CA4ABB8"/>
    <w:numStyleLink w:val="AnnualReport"/>
  </w:abstractNum>
  <w:abstractNum w:abstractNumId="11" w15:restartNumberingAfterBreak="0">
    <w:nsid w:val="079D3479"/>
    <w:multiLevelType w:val="hybridMultilevel"/>
    <w:tmpl w:val="9DD20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BE6CC9"/>
    <w:multiLevelType w:val="hybridMultilevel"/>
    <w:tmpl w:val="57EC5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CBE57EB"/>
    <w:multiLevelType w:val="hybridMultilevel"/>
    <w:tmpl w:val="148448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129609D"/>
    <w:multiLevelType w:val="multilevel"/>
    <w:tmpl w:val="DE969D0E"/>
    <w:lvl w:ilvl="0">
      <w:start w:val="1"/>
      <w:numFmt w:val="decimal"/>
      <w:lvlText w:val="%1."/>
      <w:lvlJc w:val="left"/>
      <w:pPr>
        <w:ind w:left="360" w:hanging="360"/>
      </w:pPr>
      <w:rPr>
        <w:rFonts w:hint="default"/>
      </w:rPr>
    </w:lvl>
    <w:lvl w:ilvl="1">
      <w:start w:val="1"/>
      <w:numFmt w:val="decimal"/>
      <w:pStyle w:val="ListNumber"/>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6" w15:restartNumberingAfterBreak="0">
    <w:nsid w:val="24D945DC"/>
    <w:multiLevelType w:val="hybridMultilevel"/>
    <w:tmpl w:val="B8F0551E"/>
    <w:lvl w:ilvl="0" w:tplc="0ECADE00">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688601F"/>
    <w:multiLevelType w:val="hybridMultilevel"/>
    <w:tmpl w:val="A78AE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B4629F"/>
    <w:multiLevelType w:val="hybridMultilevel"/>
    <w:tmpl w:val="63F2A67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502115"/>
    <w:multiLevelType w:val="hybridMultilevel"/>
    <w:tmpl w:val="9392B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7F6A45"/>
    <w:multiLevelType w:val="multilevel"/>
    <w:tmpl w:val="30FED030"/>
    <w:lvl w:ilvl="0">
      <w:start w:val="1"/>
      <w:numFmt w:val="decimal"/>
      <w:lvlText w:val="%1."/>
      <w:lvlJc w:val="left"/>
      <w:pPr>
        <w:ind w:left="360" w:hanging="360"/>
      </w:pPr>
      <w:rPr>
        <w:rFonts w:hint="default"/>
      </w:rPr>
    </w:lvl>
    <w:lvl w:ilvl="1">
      <w:start w:val="1"/>
      <w:numFmt w:val="decimal"/>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23" w15:restartNumberingAfterBreak="0">
    <w:nsid w:val="36B740A9"/>
    <w:multiLevelType w:val="hybridMultilevel"/>
    <w:tmpl w:val="93861910"/>
    <w:lvl w:ilvl="0" w:tplc="0ECADE00">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5E12BA"/>
    <w:multiLevelType w:val="hybridMultilevel"/>
    <w:tmpl w:val="5ABC5CDA"/>
    <w:lvl w:ilvl="0" w:tplc="0ECADE00">
      <w:numFmt w:val="bullet"/>
      <w:lvlText w:val="•"/>
      <w:lvlJc w:val="left"/>
      <w:pPr>
        <w:ind w:left="720" w:hanging="360"/>
      </w:pPr>
      <w:rPr>
        <w:rFonts w:ascii="Cambria" w:eastAsiaTheme="minorHAnsi" w:hAnsi="Cambria"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6F7687"/>
    <w:multiLevelType w:val="hybridMultilevel"/>
    <w:tmpl w:val="52DE7AF6"/>
    <w:lvl w:ilvl="0" w:tplc="73BE9B40">
      <w:numFmt w:val="bullet"/>
      <w:lvlText w:val="-"/>
      <w:lvlJc w:val="left"/>
      <w:pPr>
        <w:ind w:left="360" w:hanging="360"/>
      </w:pPr>
      <w:rPr>
        <w:rFonts w:ascii="Cambria" w:eastAsiaTheme="minorHAnsi" w:hAnsi="Cambri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DAD3953"/>
    <w:multiLevelType w:val="hybridMultilevel"/>
    <w:tmpl w:val="853017EE"/>
    <w:lvl w:ilvl="0" w:tplc="0ECADE00">
      <w:numFmt w:val="bullet"/>
      <w:lvlText w:val="•"/>
      <w:lvlJc w:val="left"/>
      <w:pPr>
        <w:ind w:left="720" w:hanging="360"/>
      </w:pPr>
      <w:rPr>
        <w:rFonts w:ascii="Cambria" w:eastAsiaTheme="minorHAnsi" w:hAnsi="Cambria"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6B3996"/>
    <w:multiLevelType w:val="hybridMultilevel"/>
    <w:tmpl w:val="BA7240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1D931A1"/>
    <w:multiLevelType w:val="hybridMultilevel"/>
    <w:tmpl w:val="5F223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AA1DB9"/>
    <w:multiLevelType w:val="hybridMultilevel"/>
    <w:tmpl w:val="DA1C222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B148F6"/>
    <w:multiLevelType w:val="hybridMultilevel"/>
    <w:tmpl w:val="9F7E2B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DC33E99"/>
    <w:multiLevelType w:val="hybridMultilevel"/>
    <w:tmpl w:val="57224E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95233DD"/>
    <w:multiLevelType w:val="hybridMultilevel"/>
    <w:tmpl w:val="AB1602F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5433E5"/>
    <w:multiLevelType w:val="hybridMultilevel"/>
    <w:tmpl w:val="32F2D99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5" w15:restartNumberingAfterBreak="0">
    <w:nsid w:val="78424943"/>
    <w:multiLevelType w:val="hybridMultilevel"/>
    <w:tmpl w:val="8ACAD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431919"/>
    <w:multiLevelType w:val="multilevel"/>
    <w:tmpl w:val="4E86DA0E"/>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15:restartNumberingAfterBreak="0">
    <w:nsid w:val="7F757EE6"/>
    <w:multiLevelType w:val="hybridMultilevel"/>
    <w:tmpl w:val="2214D7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6552425">
    <w:abstractNumId w:val="9"/>
  </w:num>
  <w:num w:numId="2" w16cid:durableId="1027023966">
    <w:abstractNumId w:val="7"/>
  </w:num>
  <w:num w:numId="3" w16cid:durableId="650594542">
    <w:abstractNumId w:val="6"/>
  </w:num>
  <w:num w:numId="4" w16cid:durableId="1314793412">
    <w:abstractNumId w:val="5"/>
  </w:num>
  <w:num w:numId="5" w16cid:durableId="398333443">
    <w:abstractNumId w:val="4"/>
  </w:num>
  <w:num w:numId="6" w16cid:durableId="1597012740">
    <w:abstractNumId w:val="8"/>
  </w:num>
  <w:num w:numId="7" w16cid:durableId="1541626034">
    <w:abstractNumId w:val="3"/>
  </w:num>
  <w:num w:numId="8" w16cid:durableId="1593901568">
    <w:abstractNumId w:val="2"/>
  </w:num>
  <w:num w:numId="9" w16cid:durableId="1313750647">
    <w:abstractNumId w:val="1"/>
  </w:num>
  <w:num w:numId="10" w16cid:durableId="1858880843">
    <w:abstractNumId w:val="0"/>
  </w:num>
  <w:num w:numId="11" w16cid:durableId="1627933075">
    <w:abstractNumId w:val="21"/>
  </w:num>
  <w:num w:numId="12" w16cid:durableId="685713971">
    <w:abstractNumId w:val="9"/>
    <w:lvlOverride w:ilvl="0">
      <w:startOverride w:val="1"/>
    </w:lvlOverride>
  </w:num>
  <w:num w:numId="13" w16cid:durableId="1959488338">
    <w:abstractNumId w:val="9"/>
    <w:lvlOverride w:ilvl="0">
      <w:startOverride w:val="1"/>
    </w:lvlOverride>
  </w:num>
  <w:num w:numId="14" w16cid:durableId="8336171">
    <w:abstractNumId w:val="9"/>
    <w:lvlOverride w:ilvl="0">
      <w:startOverride w:val="1"/>
    </w:lvlOverride>
  </w:num>
  <w:num w:numId="15" w16cid:durableId="922495757">
    <w:abstractNumId w:val="17"/>
  </w:num>
  <w:num w:numId="16" w16cid:durableId="1589582380">
    <w:abstractNumId w:val="32"/>
  </w:num>
  <w:num w:numId="17" w16cid:durableId="1802460609">
    <w:abstractNumId w:val="13"/>
  </w:num>
  <w:num w:numId="18" w16cid:durableId="753208979">
    <w:abstractNumId w:val="10"/>
  </w:num>
  <w:num w:numId="19" w16cid:durableId="2067948574">
    <w:abstractNumId w:val="22"/>
  </w:num>
  <w:num w:numId="20" w16cid:durableId="1057512812">
    <w:abstractNumId w:val="9"/>
  </w:num>
  <w:num w:numId="21" w16cid:durableId="669528954">
    <w:abstractNumId w:val="9"/>
  </w:num>
  <w:num w:numId="22" w16cid:durableId="939723583">
    <w:abstractNumId w:val="9"/>
    <w:lvlOverride w:ilvl="0">
      <w:startOverride w:val="1"/>
    </w:lvlOverride>
  </w:num>
  <w:num w:numId="23" w16cid:durableId="707335310">
    <w:abstractNumId w:val="9"/>
    <w:lvlOverride w:ilvl="0">
      <w:startOverride w:val="1"/>
    </w:lvlOverride>
  </w:num>
  <w:num w:numId="24" w16cid:durableId="893275519">
    <w:abstractNumId w:val="15"/>
  </w:num>
  <w:num w:numId="25" w16cid:durableId="298849388">
    <w:abstractNumId w:val="36"/>
  </w:num>
  <w:num w:numId="26" w16cid:durableId="818379970">
    <w:abstractNumId w:val="28"/>
  </w:num>
  <w:num w:numId="27" w16cid:durableId="196508956">
    <w:abstractNumId w:val="27"/>
  </w:num>
  <w:num w:numId="28" w16cid:durableId="397367995">
    <w:abstractNumId w:val="11"/>
  </w:num>
  <w:num w:numId="29" w16cid:durableId="79525108">
    <w:abstractNumId w:val="26"/>
  </w:num>
  <w:num w:numId="30" w16cid:durableId="266818394">
    <w:abstractNumId w:val="23"/>
  </w:num>
  <w:num w:numId="31" w16cid:durableId="1148284580">
    <w:abstractNumId w:val="24"/>
  </w:num>
  <w:num w:numId="32" w16cid:durableId="1587494484">
    <w:abstractNumId w:val="14"/>
  </w:num>
  <w:num w:numId="33" w16cid:durableId="1607619659">
    <w:abstractNumId w:val="25"/>
  </w:num>
  <w:num w:numId="34" w16cid:durableId="397752741">
    <w:abstractNumId w:val="30"/>
  </w:num>
  <w:num w:numId="35" w16cid:durableId="1282347564">
    <w:abstractNumId w:val="12"/>
  </w:num>
  <w:num w:numId="36" w16cid:durableId="460728039">
    <w:abstractNumId w:val="16"/>
  </w:num>
  <w:num w:numId="37" w16cid:durableId="1298952411">
    <w:abstractNumId w:val="37"/>
  </w:num>
  <w:num w:numId="38" w16cid:durableId="1136491983">
    <w:abstractNumId w:val="20"/>
  </w:num>
  <w:num w:numId="39" w16cid:durableId="825437093">
    <w:abstractNumId w:val="34"/>
  </w:num>
  <w:num w:numId="40" w16cid:durableId="1553885715">
    <w:abstractNumId w:val="18"/>
  </w:num>
  <w:num w:numId="41" w16cid:durableId="741560201">
    <w:abstractNumId w:val="35"/>
  </w:num>
  <w:num w:numId="42" w16cid:durableId="1039626062">
    <w:abstractNumId w:val="29"/>
  </w:num>
  <w:num w:numId="43" w16cid:durableId="1111045407">
    <w:abstractNumId w:val="19"/>
  </w:num>
  <w:num w:numId="44" w16cid:durableId="556937258">
    <w:abstractNumId w:val="33"/>
  </w:num>
  <w:num w:numId="45" w16cid:durableId="139796868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A6D"/>
    <w:rsid w:val="00000549"/>
    <w:rsid w:val="00000DF8"/>
    <w:rsid w:val="000030F0"/>
    <w:rsid w:val="00005789"/>
    <w:rsid w:val="000105DE"/>
    <w:rsid w:val="00013ECD"/>
    <w:rsid w:val="000171FC"/>
    <w:rsid w:val="000236E8"/>
    <w:rsid w:val="00027B3F"/>
    <w:rsid w:val="00036E81"/>
    <w:rsid w:val="00045C23"/>
    <w:rsid w:val="000508F9"/>
    <w:rsid w:val="00051280"/>
    <w:rsid w:val="0007111F"/>
    <w:rsid w:val="00072A0D"/>
    <w:rsid w:val="00072EB6"/>
    <w:rsid w:val="00081184"/>
    <w:rsid w:val="000A237E"/>
    <w:rsid w:val="000A46C0"/>
    <w:rsid w:val="000B1127"/>
    <w:rsid w:val="000C3212"/>
    <w:rsid w:val="000C7E81"/>
    <w:rsid w:val="000D4005"/>
    <w:rsid w:val="000D647D"/>
    <w:rsid w:val="000E1124"/>
    <w:rsid w:val="000F0BC2"/>
    <w:rsid w:val="000F4801"/>
    <w:rsid w:val="00127D96"/>
    <w:rsid w:val="0013265A"/>
    <w:rsid w:val="00135057"/>
    <w:rsid w:val="001404FB"/>
    <w:rsid w:val="00175659"/>
    <w:rsid w:val="001924A2"/>
    <w:rsid w:val="001A1159"/>
    <w:rsid w:val="001A14A8"/>
    <w:rsid w:val="001A1C29"/>
    <w:rsid w:val="001A5652"/>
    <w:rsid w:val="001A7EDF"/>
    <w:rsid w:val="001B34A6"/>
    <w:rsid w:val="001B6C19"/>
    <w:rsid w:val="001B78FC"/>
    <w:rsid w:val="001C0CEC"/>
    <w:rsid w:val="001C2CE9"/>
    <w:rsid w:val="001C46DF"/>
    <w:rsid w:val="001C6E22"/>
    <w:rsid w:val="001D0D73"/>
    <w:rsid w:val="001D3C8D"/>
    <w:rsid w:val="001D42E2"/>
    <w:rsid w:val="001D6DAE"/>
    <w:rsid w:val="001E009A"/>
    <w:rsid w:val="001E2D1A"/>
    <w:rsid w:val="001F1F08"/>
    <w:rsid w:val="001F31E9"/>
    <w:rsid w:val="00200E6D"/>
    <w:rsid w:val="00211615"/>
    <w:rsid w:val="0022486B"/>
    <w:rsid w:val="00227310"/>
    <w:rsid w:val="00234724"/>
    <w:rsid w:val="002434A3"/>
    <w:rsid w:val="002530B3"/>
    <w:rsid w:val="00254A6D"/>
    <w:rsid w:val="00261C5D"/>
    <w:rsid w:val="00262E54"/>
    <w:rsid w:val="00285C07"/>
    <w:rsid w:val="002A01A6"/>
    <w:rsid w:val="002A25B3"/>
    <w:rsid w:val="002A51AE"/>
    <w:rsid w:val="002C4B05"/>
    <w:rsid w:val="002C6D27"/>
    <w:rsid w:val="002D2C14"/>
    <w:rsid w:val="002E4A84"/>
    <w:rsid w:val="002F15B5"/>
    <w:rsid w:val="002F5944"/>
    <w:rsid w:val="00300CDE"/>
    <w:rsid w:val="00307DA1"/>
    <w:rsid w:val="00310C81"/>
    <w:rsid w:val="00323851"/>
    <w:rsid w:val="00327FB8"/>
    <w:rsid w:val="003365A7"/>
    <w:rsid w:val="00355764"/>
    <w:rsid w:val="00360119"/>
    <w:rsid w:val="00390D3A"/>
    <w:rsid w:val="003A61D2"/>
    <w:rsid w:val="003D0A44"/>
    <w:rsid w:val="003D1A2C"/>
    <w:rsid w:val="003E35D1"/>
    <w:rsid w:val="003F3C92"/>
    <w:rsid w:val="003F4ACB"/>
    <w:rsid w:val="00404D6A"/>
    <w:rsid w:val="0041029F"/>
    <w:rsid w:val="00412686"/>
    <w:rsid w:val="00422549"/>
    <w:rsid w:val="00423762"/>
    <w:rsid w:val="00425048"/>
    <w:rsid w:val="00434E47"/>
    <w:rsid w:val="00450F00"/>
    <w:rsid w:val="00463F05"/>
    <w:rsid w:val="00466FF1"/>
    <w:rsid w:val="00482B4F"/>
    <w:rsid w:val="0048304D"/>
    <w:rsid w:val="0048357B"/>
    <w:rsid w:val="004A1AC4"/>
    <w:rsid w:val="004B2D20"/>
    <w:rsid w:val="004B5809"/>
    <w:rsid w:val="004C2677"/>
    <w:rsid w:val="004C3B90"/>
    <w:rsid w:val="004C4574"/>
    <w:rsid w:val="004C4639"/>
    <w:rsid w:val="00500DB2"/>
    <w:rsid w:val="00505073"/>
    <w:rsid w:val="00514F94"/>
    <w:rsid w:val="005203CC"/>
    <w:rsid w:val="005204AA"/>
    <w:rsid w:val="005343B8"/>
    <w:rsid w:val="005350E4"/>
    <w:rsid w:val="00537A6D"/>
    <w:rsid w:val="00544350"/>
    <w:rsid w:val="00544D90"/>
    <w:rsid w:val="005466F2"/>
    <w:rsid w:val="005477A0"/>
    <w:rsid w:val="0055261C"/>
    <w:rsid w:val="00556D5C"/>
    <w:rsid w:val="00557F13"/>
    <w:rsid w:val="0058040C"/>
    <w:rsid w:val="00580CE1"/>
    <w:rsid w:val="00596E61"/>
    <w:rsid w:val="005A7238"/>
    <w:rsid w:val="005B789B"/>
    <w:rsid w:val="005C072C"/>
    <w:rsid w:val="005C0C7C"/>
    <w:rsid w:val="005C3F40"/>
    <w:rsid w:val="005D187D"/>
    <w:rsid w:val="005D2A29"/>
    <w:rsid w:val="005D5E15"/>
    <w:rsid w:val="005E4BD7"/>
    <w:rsid w:val="005E64ED"/>
    <w:rsid w:val="006020C1"/>
    <w:rsid w:val="006024AC"/>
    <w:rsid w:val="00605AB3"/>
    <w:rsid w:val="00613C2B"/>
    <w:rsid w:val="006216E8"/>
    <w:rsid w:val="00624580"/>
    <w:rsid w:val="00624A67"/>
    <w:rsid w:val="006309CA"/>
    <w:rsid w:val="006358FF"/>
    <w:rsid w:val="00636F1B"/>
    <w:rsid w:val="00644551"/>
    <w:rsid w:val="006451F1"/>
    <w:rsid w:val="006658D0"/>
    <w:rsid w:val="0067187F"/>
    <w:rsid w:val="00682813"/>
    <w:rsid w:val="006924B0"/>
    <w:rsid w:val="00696159"/>
    <w:rsid w:val="006C22D4"/>
    <w:rsid w:val="006E1059"/>
    <w:rsid w:val="006E1EC7"/>
    <w:rsid w:val="006E63FE"/>
    <w:rsid w:val="006E6AD7"/>
    <w:rsid w:val="006F689C"/>
    <w:rsid w:val="0070138F"/>
    <w:rsid w:val="00703245"/>
    <w:rsid w:val="00713EBD"/>
    <w:rsid w:val="007154B2"/>
    <w:rsid w:val="00716109"/>
    <w:rsid w:val="0073263E"/>
    <w:rsid w:val="00743256"/>
    <w:rsid w:val="00780B77"/>
    <w:rsid w:val="00784A6F"/>
    <w:rsid w:val="007870FE"/>
    <w:rsid w:val="00787F9C"/>
    <w:rsid w:val="007958B4"/>
    <w:rsid w:val="007A30CC"/>
    <w:rsid w:val="007B46CD"/>
    <w:rsid w:val="007C14E7"/>
    <w:rsid w:val="007D3581"/>
    <w:rsid w:val="007E2156"/>
    <w:rsid w:val="007F1075"/>
    <w:rsid w:val="007F3DC4"/>
    <w:rsid w:val="00800F65"/>
    <w:rsid w:val="00805D6D"/>
    <w:rsid w:val="00807AD1"/>
    <w:rsid w:val="00810397"/>
    <w:rsid w:val="0081200F"/>
    <w:rsid w:val="00841F43"/>
    <w:rsid w:val="008438B9"/>
    <w:rsid w:val="00852244"/>
    <w:rsid w:val="008573AE"/>
    <w:rsid w:val="008717C7"/>
    <w:rsid w:val="008938F1"/>
    <w:rsid w:val="008B04E6"/>
    <w:rsid w:val="008B22F9"/>
    <w:rsid w:val="008B6140"/>
    <w:rsid w:val="008B70AC"/>
    <w:rsid w:val="008B7E10"/>
    <w:rsid w:val="008C524F"/>
    <w:rsid w:val="008C73D4"/>
    <w:rsid w:val="008D3526"/>
    <w:rsid w:val="008D5661"/>
    <w:rsid w:val="008E4198"/>
    <w:rsid w:val="008E7CCD"/>
    <w:rsid w:val="008F46E6"/>
    <w:rsid w:val="008F67BC"/>
    <w:rsid w:val="00900933"/>
    <w:rsid w:val="00920E2F"/>
    <w:rsid w:val="00931A56"/>
    <w:rsid w:val="0093687F"/>
    <w:rsid w:val="00951087"/>
    <w:rsid w:val="00953D3C"/>
    <w:rsid w:val="00954E72"/>
    <w:rsid w:val="00966625"/>
    <w:rsid w:val="0096788D"/>
    <w:rsid w:val="00977792"/>
    <w:rsid w:val="00981EB0"/>
    <w:rsid w:val="0099158B"/>
    <w:rsid w:val="009A57A5"/>
    <w:rsid w:val="009A783D"/>
    <w:rsid w:val="009B0E88"/>
    <w:rsid w:val="009C5815"/>
    <w:rsid w:val="009C7267"/>
    <w:rsid w:val="009D04A0"/>
    <w:rsid w:val="009E24F9"/>
    <w:rsid w:val="00A02B8B"/>
    <w:rsid w:val="00A117ED"/>
    <w:rsid w:val="00A11A91"/>
    <w:rsid w:val="00A205B2"/>
    <w:rsid w:val="00A241B0"/>
    <w:rsid w:val="00A4341F"/>
    <w:rsid w:val="00A44C16"/>
    <w:rsid w:val="00A55210"/>
    <w:rsid w:val="00A63B3E"/>
    <w:rsid w:val="00A66C90"/>
    <w:rsid w:val="00A71C87"/>
    <w:rsid w:val="00A74694"/>
    <w:rsid w:val="00A76616"/>
    <w:rsid w:val="00A83DC6"/>
    <w:rsid w:val="00A86E6A"/>
    <w:rsid w:val="00A8735D"/>
    <w:rsid w:val="00A9231E"/>
    <w:rsid w:val="00A94219"/>
    <w:rsid w:val="00AA576B"/>
    <w:rsid w:val="00AB348B"/>
    <w:rsid w:val="00AC53DC"/>
    <w:rsid w:val="00AF1614"/>
    <w:rsid w:val="00AF7F6D"/>
    <w:rsid w:val="00B00D16"/>
    <w:rsid w:val="00B226CB"/>
    <w:rsid w:val="00B2307B"/>
    <w:rsid w:val="00B37D54"/>
    <w:rsid w:val="00B51CF6"/>
    <w:rsid w:val="00B607DB"/>
    <w:rsid w:val="00B66C1A"/>
    <w:rsid w:val="00B76D07"/>
    <w:rsid w:val="00B76F63"/>
    <w:rsid w:val="00B9042C"/>
    <w:rsid w:val="00BA125F"/>
    <w:rsid w:val="00BA6B5E"/>
    <w:rsid w:val="00BB31B1"/>
    <w:rsid w:val="00BB3A9B"/>
    <w:rsid w:val="00BD244D"/>
    <w:rsid w:val="00BF40D8"/>
    <w:rsid w:val="00BF421C"/>
    <w:rsid w:val="00C05CE5"/>
    <w:rsid w:val="00C17338"/>
    <w:rsid w:val="00C3213C"/>
    <w:rsid w:val="00C32FC9"/>
    <w:rsid w:val="00C45BD1"/>
    <w:rsid w:val="00C46B8D"/>
    <w:rsid w:val="00C53ACE"/>
    <w:rsid w:val="00C548F6"/>
    <w:rsid w:val="00C57A75"/>
    <w:rsid w:val="00C6138B"/>
    <w:rsid w:val="00C64D7C"/>
    <w:rsid w:val="00C661CC"/>
    <w:rsid w:val="00C7259E"/>
    <w:rsid w:val="00C82569"/>
    <w:rsid w:val="00C8582E"/>
    <w:rsid w:val="00C910CE"/>
    <w:rsid w:val="00C92BC5"/>
    <w:rsid w:val="00CC5832"/>
    <w:rsid w:val="00CD5126"/>
    <w:rsid w:val="00CF2430"/>
    <w:rsid w:val="00D16F34"/>
    <w:rsid w:val="00D22490"/>
    <w:rsid w:val="00D22A01"/>
    <w:rsid w:val="00D2524F"/>
    <w:rsid w:val="00D3174D"/>
    <w:rsid w:val="00D35A3C"/>
    <w:rsid w:val="00D41BE1"/>
    <w:rsid w:val="00D541E9"/>
    <w:rsid w:val="00D579F0"/>
    <w:rsid w:val="00D646DD"/>
    <w:rsid w:val="00D7070C"/>
    <w:rsid w:val="00D75569"/>
    <w:rsid w:val="00DA3E3E"/>
    <w:rsid w:val="00DA71C4"/>
    <w:rsid w:val="00DC4626"/>
    <w:rsid w:val="00DC5F76"/>
    <w:rsid w:val="00DD118F"/>
    <w:rsid w:val="00DD5337"/>
    <w:rsid w:val="00DD66F1"/>
    <w:rsid w:val="00DE5CDA"/>
    <w:rsid w:val="00DE6273"/>
    <w:rsid w:val="00DE71BC"/>
    <w:rsid w:val="00DF1EA0"/>
    <w:rsid w:val="00DF28FC"/>
    <w:rsid w:val="00DF64EE"/>
    <w:rsid w:val="00DF72DE"/>
    <w:rsid w:val="00DF7431"/>
    <w:rsid w:val="00E01F08"/>
    <w:rsid w:val="00E13FB3"/>
    <w:rsid w:val="00E311EC"/>
    <w:rsid w:val="00E36BE8"/>
    <w:rsid w:val="00E37ABE"/>
    <w:rsid w:val="00E528A2"/>
    <w:rsid w:val="00E52D1A"/>
    <w:rsid w:val="00E625F4"/>
    <w:rsid w:val="00E6631B"/>
    <w:rsid w:val="00E8398C"/>
    <w:rsid w:val="00E8430B"/>
    <w:rsid w:val="00EA1F5B"/>
    <w:rsid w:val="00EC247C"/>
    <w:rsid w:val="00EC667E"/>
    <w:rsid w:val="00ED19AD"/>
    <w:rsid w:val="00ED3931"/>
    <w:rsid w:val="00EE5B23"/>
    <w:rsid w:val="00EE6FD5"/>
    <w:rsid w:val="00F04312"/>
    <w:rsid w:val="00F06A26"/>
    <w:rsid w:val="00F112CF"/>
    <w:rsid w:val="00F154EC"/>
    <w:rsid w:val="00F33AA0"/>
    <w:rsid w:val="00F36B89"/>
    <w:rsid w:val="00F46898"/>
    <w:rsid w:val="00F47395"/>
    <w:rsid w:val="00F607F0"/>
    <w:rsid w:val="00F70F19"/>
    <w:rsid w:val="00F71BAF"/>
    <w:rsid w:val="00F73C6B"/>
    <w:rsid w:val="00F73FD6"/>
    <w:rsid w:val="00F77900"/>
    <w:rsid w:val="00F77C6E"/>
    <w:rsid w:val="00F85203"/>
    <w:rsid w:val="00F9077C"/>
    <w:rsid w:val="00F93311"/>
    <w:rsid w:val="00F95879"/>
    <w:rsid w:val="00F97CA8"/>
    <w:rsid w:val="00FC442E"/>
    <w:rsid w:val="00FC47D4"/>
    <w:rsid w:val="00FC686D"/>
    <w:rsid w:val="00FD72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BB9132"/>
  <w15:docId w15:val="{063CB2F0-B473-4374-9CD7-722DBDD9E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5" w:unhideWhenUsed="1" w:qFormat="1"/>
    <w:lsdException w:name="heading 4" w:semiHidden="1" w:uiPriority="5"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4B0"/>
    <w:rPr>
      <w:kern w:val="20"/>
    </w:rPr>
  </w:style>
  <w:style w:type="paragraph" w:styleId="Heading1">
    <w:name w:val="heading 1"/>
    <w:basedOn w:val="Normal"/>
    <w:link w:val="Heading1Char"/>
    <w:uiPriority w:val="5"/>
    <w:qFormat/>
    <w:rsid w:val="00AA576B"/>
    <w:pPr>
      <w:pageBreakBefore/>
      <w:spacing w:before="0" w:after="240" w:line="240" w:lineRule="auto"/>
      <w:outlineLvl w:val="0"/>
    </w:pPr>
    <w:rPr>
      <w:sz w:val="36"/>
    </w:rPr>
  </w:style>
  <w:style w:type="paragraph" w:styleId="Heading2">
    <w:name w:val="heading 2"/>
    <w:basedOn w:val="Normal"/>
    <w:link w:val="Heading2Char"/>
    <w:uiPriority w:val="5"/>
    <w:qFormat/>
    <w:rsid w:val="00F77C6E"/>
    <w:pPr>
      <w:keepNext/>
      <w:keepLines/>
      <w:spacing w:before="360" w:after="60" w:line="240" w:lineRule="auto"/>
      <w:outlineLvl w:val="1"/>
    </w:pPr>
    <w:rPr>
      <w:rFonts w:asciiTheme="majorHAnsi" w:eastAsiaTheme="majorEastAsia" w:hAnsiTheme="majorHAnsi" w:cstheme="majorBidi"/>
      <w:caps/>
      <w:color w:val="577188" w:themeColor="accent1" w:themeShade="BF"/>
      <w:sz w:val="24"/>
    </w:rPr>
  </w:style>
  <w:style w:type="paragraph" w:styleId="Heading3">
    <w:name w:val="heading 3"/>
    <w:basedOn w:val="Normal"/>
    <w:link w:val="Heading3Char"/>
    <w:uiPriority w:val="5"/>
    <w:unhideWhenUsed/>
    <w:qFormat/>
    <w:rsid w:val="002D2C14"/>
    <w:pPr>
      <w:keepNext/>
      <w:keepLines/>
      <w:spacing w:after="0"/>
      <w:outlineLvl w:val="2"/>
    </w:pPr>
    <w:rPr>
      <w:rFonts w:asciiTheme="majorHAnsi" w:eastAsiaTheme="majorEastAsia" w:hAnsiTheme="majorHAnsi" w:cstheme="majorBidi"/>
      <w:color w:val="394B5A" w:themeColor="accent1" w:themeShade="7F"/>
      <w:sz w:val="24"/>
      <w:szCs w:val="24"/>
    </w:rPr>
  </w:style>
  <w:style w:type="paragraph" w:styleId="Heading4">
    <w:name w:val="heading 4"/>
    <w:basedOn w:val="Normal"/>
    <w:next w:val="Normal"/>
    <w:link w:val="Heading4Char"/>
    <w:uiPriority w:val="5"/>
    <w:unhideWhenUsed/>
    <w:qFormat/>
    <w:rsid w:val="00DD118F"/>
    <w:pPr>
      <w:keepNext/>
      <w:keepLines/>
      <w:spacing w:after="0"/>
      <w:outlineLvl w:val="3"/>
    </w:pPr>
    <w:rPr>
      <w:rFonts w:asciiTheme="majorHAnsi" w:eastAsiaTheme="majorEastAsia" w:hAnsiTheme="majorHAnsi" w:cstheme="majorBidi"/>
      <w:i/>
      <w:iCs/>
      <w:color w:val="577188" w:themeColor="accent1" w:themeShade="BF"/>
    </w:rPr>
  </w:style>
  <w:style w:type="paragraph" w:styleId="Heading5">
    <w:name w:val="heading 5"/>
    <w:basedOn w:val="Normal"/>
    <w:next w:val="Normal"/>
    <w:link w:val="Heading5Char"/>
    <w:uiPriority w:val="5"/>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5"/>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5"/>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5"/>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5"/>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924B0"/>
    <w:pPr>
      <w:pBdr>
        <w:top w:val="single" w:sz="2" w:space="1" w:color="7E97AD" w:themeColor="accent1"/>
        <w:left w:val="single" w:sz="2" w:space="4" w:color="7E97AD" w:themeColor="accent1"/>
        <w:bottom w:val="single" w:sz="2" w:space="1" w:color="7E97AD" w:themeColor="accent1"/>
        <w:right w:val="single" w:sz="2" w:space="4" w:color="7E97AD" w:themeColor="accent1"/>
      </w:pBdr>
      <w:shd w:val="clear" w:color="auto" w:fill="7E97AD" w:themeFill="accent1"/>
      <w:spacing w:after="0" w:line="240" w:lineRule="auto"/>
    </w:pPr>
    <w:rPr>
      <w:rFonts w:asciiTheme="majorHAnsi" w:hAnsiTheme="majorHAnsi"/>
      <w:caps/>
      <w:color w:val="FFFFFF" w:themeColor="background1"/>
      <w:sz w:val="40"/>
    </w:rPr>
  </w:style>
  <w:style w:type="character" w:customStyle="1" w:styleId="HeaderChar">
    <w:name w:val="Header Char"/>
    <w:basedOn w:val="DefaultParagraphFont"/>
    <w:link w:val="Header"/>
    <w:uiPriority w:val="99"/>
    <w:rsid w:val="006924B0"/>
    <w:rPr>
      <w:rFonts w:asciiTheme="majorHAnsi" w:hAnsiTheme="majorHAnsi"/>
      <w:caps/>
      <w:color w:val="FFFFFF" w:themeColor="background1"/>
      <w:kern w:val="20"/>
      <w:sz w:val="40"/>
      <w:shd w:val="clear" w:color="auto" w:fill="7E97AD" w:themeFill="accent1"/>
    </w:rPr>
  </w:style>
  <w:style w:type="paragraph" w:styleId="Footer">
    <w:name w:val="footer"/>
    <w:basedOn w:val="Normal"/>
    <w:link w:val="FooterChar"/>
    <w:uiPriority w:val="99"/>
    <w:rsid w:val="006924B0"/>
    <w:pPr>
      <w:pBdr>
        <w:top w:val="single" w:sz="4" w:space="6" w:color="B1C0CD" w:themeColor="accent1" w:themeTint="99"/>
        <w:left w:val="single" w:sz="4" w:space="20" w:color="FFFFFF" w:themeColor="background1"/>
        <w:right w:val="single" w:sz="2" w:space="20" w:color="FFFFFF" w:themeColor="background1"/>
      </w:pBdr>
      <w:spacing w:after="0" w:line="240" w:lineRule="auto"/>
    </w:pPr>
  </w:style>
  <w:style w:type="character" w:customStyle="1" w:styleId="FooterChar">
    <w:name w:val="Footer Char"/>
    <w:basedOn w:val="DefaultParagraphFont"/>
    <w:link w:val="Footer"/>
    <w:uiPriority w:val="99"/>
    <w:rsid w:val="006924B0"/>
    <w:rPr>
      <w:kern w:val="20"/>
    </w:rPr>
  </w:style>
  <w:style w:type="table" w:styleId="TableGrid">
    <w:name w:val="Table Grid"/>
    <w:basedOn w:val="TableNormal"/>
    <w:uiPriority w:val="59"/>
    <w:rsid w:val="0067187F"/>
    <w:pPr>
      <w:spacing w:after="0" w:line="240" w:lineRule="auto"/>
    </w:pPr>
    <w:tblPr>
      <w:tblBorders>
        <w:lef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0" w:beforeAutospacing="0" w:afterLines="0" w:after="0" w:afterAutospacing="0"/>
        <w:ind w:leftChars="0" w:left="144" w:rightChars="0" w:right="144"/>
        <w:jc w:val="left"/>
        <w:outlineLvl w:val="9"/>
      </w:pPr>
      <w:rPr>
        <w:rFonts w:asciiTheme="majorHAnsi" w:hAnsiTheme="majorHAnsi"/>
        <w:b w:val="0"/>
        <w:i w:val="0"/>
        <w:caps/>
        <w:smallCaps w:val="0"/>
        <w:color w:val="FFFFFF" w:themeColor="background1"/>
        <w:sz w:val="24"/>
      </w:rPr>
      <w:tblPr/>
      <w:tcPr>
        <w:tcBorders>
          <w:top w:val="nil"/>
          <w:left w:val="single" w:sz="4" w:space="0" w:color="FFFFFF" w:themeColor="background1"/>
          <w:bottom w:val="nil"/>
          <w:right w:val="nil"/>
          <w:insideH w:val="nil"/>
          <w:insideV w:val="single" w:sz="4" w:space="0" w:color="FFFFFF" w:themeColor="background1"/>
          <w:tl2br w:val="nil"/>
          <w:tr2bl w:val="nil"/>
        </w:tcBorders>
        <w:shd w:val="clear" w:color="auto" w:fill="7E97AD" w:themeFill="accent1"/>
      </w:tcPr>
    </w:tblStylePr>
  </w:style>
  <w:style w:type="paragraph" w:styleId="NoSpacing">
    <w:name w:val="No Spacing"/>
    <w:link w:val="NoSpacingChar"/>
    <w:uiPriority w:val="11"/>
    <w:qFormat/>
    <w:rsid w:val="006216E8"/>
    <w:pPr>
      <w:spacing w:before="0"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5"/>
    <w:rsid w:val="00AA576B"/>
    <w:rPr>
      <w:kern w:val="20"/>
      <w:sz w:val="36"/>
    </w:rPr>
  </w:style>
  <w:style w:type="character" w:customStyle="1" w:styleId="Heading2Char">
    <w:name w:val="Heading 2 Char"/>
    <w:basedOn w:val="DefaultParagraphFont"/>
    <w:link w:val="Heading2"/>
    <w:uiPriority w:val="5"/>
    <w:rsid w:val="00F77C6E"/>
    <w:rPr>
      <w:rFonts w:asciiTheme="majorHAnsi" w:eastAsiaTheme="majorEastAsia" w:hAnsiTheme="majorHAnsi" w:cstheme="majorBidi"/>
      <w:caps/>
      <w:color w:val="577188" w:themeColor="accent1" w:themeShade="BF"/>
      <w:kern w:val="20"/>
      <w:sz w:val="24"/>
    </w:rPr>
  </w:style>
  <w:style w:type="character" w:styleId="PlaceholderText">
    <w:name w:val="Placeholder Text"/>
    <w:basedOn w:val="DefaultParagraphFont"/>
    <w:uiPriority w:val="99"/>
    <w:semiHidden/>
    <w:rPr>
      <w:color w:val="808080"/>
    </w:rPr>
  </w:style>
  <w:style w:type="table" w:customStyle="1" w:styleId="PlainTable11">
    <w:name w:val="Plain Table 11"/>
    <w:basedOn w:val="TableNormal"/>
    <w:uiPriority w:val="40"/>
    <w:rsid w:val="00C64D7C"/>
    <w:pPr>
      <w:spacing w:after="0" w:line="240" w:lineRule="auto"/>
    </w:pPr>
    <w:tblPr>
      <w:tblStyleRowBandSize w:val="1"/>
      <w:tblStyleColBandSize w:val="1"/>
    </w:tblPr>
    <w:tcPr>
      <w:shd w:val="clear" w:color="auto" w:fill="auto"/>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sid w:val="006924B0"/>
    <w:rPr>
      <w:b/>
      <w:bCs/>
      <w:caps w:val="0"/>
      <w:smallCaps/>
      <w:spacing w:val="0"/>
    </w:rPr>
  </w:style>
  <w:style w:type="paragraph" w:styleId="Caption">
    <w:name w:val="caption"/>
    <w:basedOn w:val="Normal"/>
    <w:next w:val="Normal"/>
    <w:uiPriority w:val="35"/>
    <w:semiHidden/>
    <w:unhideWhenUsed/>
    <w:qFormat/>
    <w:pPr>
      <w:spacing w:line="240" w:lineRule="auto"/>
    </w:pPr>
    <w:rPr>
      <w:b/>
      <w:bCs/>
      <w:color w:val="7E97AD"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link w:val="DateChar"/>
    <w:uiPriority w:val="7"/>
    <w:qFormat/>
  </w:style>
  <w:style w:type="character" w:customStyle="1" w:styleId="DateChar">
    <w:name w:val="Date Char"/>
    <w:basedOn w:val="DefaultParagraphFont"/>
    <w:link w:val="Date"/>
    <w:uiPriority w:val="7"/>
    <w:rsid w:val="008717C7"/>
    <w:rPr>
      <w:kern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unhideWhenUsed/>
    <w:qFormat/>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5Char">
    <w:name w:val="Heading 5 Char"/>
    <w:basedOn w:val="DefaultParagraphFont"/>
    <w:link w:val="Heading5"/>
    <w:uiPriority w:val="5"/>
    <w:rsid w:val="008717C7"/>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5"/>
    <w:rsid w:val="008717C7"/>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5"/>
    <w:semiHidden/>
    <w:rsid w:val="008717C7"/>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5"/>
    <w:semiHidden/>
    <w:rsid w:val="008717C7"/>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5"/>
    <w:semiHidden/>
    <w:rsid w:val="008717C7"/>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rsid w:val="006924B0"/>
    <w:pPr>
      <w:pBdr>
        <w:bottom w:val="single" w:sz="4" w:space="4" w:color="7E97AD" w:themeColor="accent1"/>
      </w:pBdr>
      <w:spacing w:before="200" w:after="280"/>
    </w:pPr>
    <w:rPr>
      <w:b/>
      <w:bCs/>
      <w:i/>
      <w:iCs/>
      <w:color w:val="7E97AD" w:themeColor="accent1"/>
    </w:rPr>
  </w:style>
  <w:style w:type="character" w:customStyle="1" w:styleId="IntenseQuoteChar">
    <w:name w:val="Intense Quote Char"/>
    <w:basedOn w:val="DefaultParagraphFont"/>
    <w:link w:val="IntenseQuote"/>
    <w:uiPriority w:val="30"/>
    <w:semiHidden/>
    <w:rsid w:val="006924B0"/>
    <w:rPr>
      <w:b/>
      <w:bCs/>
      <w:i/>
      <w:iCs/>
      <w:color w:val="7E97AD" w:themeColor="accent1"/>
      <w:kern w:val="20"/>
    </w:rPr>
  </w:style>
  <w:style w:type="character" w:styleId="IntenseReference">
    <w:name w:val="Intense Reference"/>
    <w:basedOn w:val="DefaultParagraphFont"/>
    <w:uiPriority w:val="32"/>
    <w:semiHidden/>
    <w:unhideWhenUsed/>
    <w:rsid w:val="006924B0"/>
    <w:rPr>
      <w:b/>
      <w:bCs/>
      <w:caps w:val="0"/>
      <w:smallCaps/>
      <w:color w:val="CC8E60" w:themeColor="accent2"/>
      <w:spacing w:val="0"/>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8"/>
    <w:qFormat/>
    <w:pPr>
      <w:numPr>
        <w:numId w:val="25"/>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0"/>
    <w:qFormat/>
    <w:rsid w:val="0058040C"/>
    <w:pPr>
      <w:numPr>
        <w:ilvl w:val="1"/>
        <w:numId w:val="24"/>
      </w:numPr>
      <w:tabs>
        <w:tab w:val="left" w:pos="432"/>
      </w:tabs>
      <w:contextualSpacing/>
    </w:pPr>
  </w:style>
  <w:style w:type="paragraph" w:styleId="ListParagraph">
    <w:name w:val="List Paragraph"/>
    <w:basedOn w:val="Normal"/>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6"/>
    <w:qFormat/>
    <w:rsid w:val="002D2C14"/>
    <w:pPr>
      <w:spacing w:before="720" w:after="0" w:line="312" w:lineRule="auto"/>
      <w:contextualSpacing/>
    </w:pPr>
  </w:style>
  <w:style w:type="character" w:customStyle="1" w:styleId="SignatureChar">
    <w:name w:val="Signature Char"/>
    <w:basedOn w:val="DefaultParagraphFont"/>
    <w:link w:val="Signature"/>
    <w:uiPriority w:val="6"/>
    <w:rsid w:val="002D2C14"/>
    <w:rPr>
      <w:kern w:val="20"/>
    </w:rPr>
  </w:style>
  <w:style w:type="character" w:styleId="Strong">
    <w:name w:val="Strong"/>
    <w:basedOn w:val="DefaultParagraphFont"/>
    <w:uiPriority w:val="22"/>
    <w:qFormat/>
    <w:rPr>
      <w:b/>
      <w:bCs/>
    </w:rPr>
  </w:style>
  <w:style w:type="paragraph" w:styleId="Subtitle">
    <w:name w:val="Subtitle"/>
    <w:basedOn w:val="Normal"/>
    <w:link w:val="SubtitleChar"/>
    <w:uiPriority w:val="2"/>
    <w:qFormat/>
    <w:rsid w:val="006451F1"/>
    <w:pPr>
      <w:numPr>
        <w:ilvl w:val="1"/>
      </w:numPr>
      <w:ind w:left="432" w:right="1080"/>
      <w:contextualSpacing/>
    </w:pPr>
    <w:rPr>
      <w:rFonts w:asciiTheme="majorHAnsi" w:eastAsiaTheme="majorEastAsia" w:hAnsiTheme="majorHAnsi" w:cstheme="majorBidi"/>
      <w:b/>
      <w:color w:val="7E97AD" w:themeColor="accent1"/>
      <w:sz w:val="56"/>
    </w:rPr>
  </w:style>
  <w:style w:type="character" w:customStyle="1" w:styleId="SubtitleChar">
    <w:name w:val="Subtitle Char"/>
    <w:basedOn w:val="DefaultParagraphFont"/>
    <w:link w:val="Subtitle"/>
    <w:uiPriority w:val="2"/>
    <w:rsid w:val="006451F1"/>
    <w:rPr>
      <w:rFonts w:asciiTheme="majorHAnsi" w:eastAsiaTheme="majorEastAsia" w:hAnsiTheme="majorHAnsi" w:cstheme="majorBidi"/>
      <w:b/>
      <w:color w:val="7E97AD" w:themeColor="accent1"/>
      <w:kern w:val="20"/>
      <w:sz w:val="56"/>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
    <w:qFormat/>
    <w:rsid w:val="001C0CEC"/>
    <w:pPr>
      <w:pBdr>
        <w:top w:val="single" w:sz="4" w:space="16" w:color="7E97AD" w:themeColor="accent1"/>
        <w:left w:val="single" w:sz="4" w:space="20" w:color="7E97AD" w:themeColor="accent1"/>
        <w:bottom w:val="single" w:sz="4" w:space="16" w:color="7E97AD" w:themeColor="accent1"/>
        <w:right w:val="single" w:sz="4" w:space="20" w:color="7E97AD" w:themeColor="accent1"/>
      </w:pBdr>
      <w:shd w:val="clear" w:color="auto" w:fill="7E97AD" w:themeFill="accent1"/>
      <w:spacing w:before="1080" w:after="240" w:line="204" w:lineRule="auto"/>
      <w:ind w:left="432" w:right="432"/>
      <w:contextualSpacing/>
    </w:pPr>
    <w:rPr>
      <w:rFonts w:asciiTheme="majorHAnsi" w:eastAsiaTheme="majorEastAsia" w:hAnsiTheme="majorHAnsi" w:cstheme="majorBidi"/>
      <w:b/>
      <w:caps/>
      <w:color w:val="FFFFFF" w:themeColor="background1"/>
      <w:kern w:val="28"/>
      <w:sz w:val="72"/>
    </w:rPr>
  </w:style>
  <w:style w:type="character" w:customStyle="1" w:styleId="TitleChar">
    <w:name w:val="Title Char"/>
    <w:basedOn w:val="DefaultParagraphFont"/>
    <w:link w:val="Title"/>
    <w:uiPriority w:val="1"/>
    <w:rsid w:val="001C0CEC"/>
    <w:rPr>
      <w:rFonts w:asciiTheme="majorHAnsi" w:eastAsiaTheme="majorEastAsia" w:hAnsiTheme="majorHAnsi" w:cstheme="majorBidi"/>
      <w:b/>
      <w:caps/>
      <w:color w:val="FFFFFF" w:themeColor="background1"/>
      <w:kern w:val="28"/>
      <w:sz w:val="72"/>
      <w:shd w:val="clear" w:color="auto" w:fill="7E97AD" w:themeFill="accent1"/>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Heading1"/>
    <w:autoRedefine/>
    <w:uiPriority w:val="39"/>
    <w:pPr>
      <w:tabs>
        <w:tab w:val="right" w:leader="underscore" w:pos="9090"/>
      </w:tabs>
      <w:spacing w:after="100"/>
    </w:pPr>
    <w:rPr>
      <w:noProof/>
      <w:color w:val="7F7F7F" w:themeColor="text1" w:themeTint="80"/>
      <w:sz w:val="22"/>
    </w:rPr>
  </w:style>
  <w:style w:type="paragraph" w:styleId="TOC2">
    <w:name w:val="toc 2"/>
    <w:basedOn w:val="Normal"/>
    <w:next w:val="Heading2"/>
    <w:autoRedefine/>
    <w:uiPriority w:val="4"/>
    <w:pPr>
      <w:spacing w:after="100"/>
      <w:ind w:left="220"/>
    </w:pPr>
  </w:style>
  <w:style w:type="paragraph" w:styleId="TOC3">
    <w:name w:val="toc 3"/>
    <w:basedOn w:val="Normal"/>
    <w:next w:val="Normal"/>
    <w:autoRedefine/>
    <w:uiPriority w:val="4"/>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uiPriority w:val="3"/>
    <w:rsid w:val="002D2C14"/>
    <w:pPr>
      <w:outlineLvl w:val="9"/>
    </w:pPr>
  </w:style>
  <w:style w:type="character" w:customStyle="1" w:styleId="NoSpacingChar">
    <w:name w:val="No Spacing Char"/>
    <w:basedOn w:val="DefaultParagraphFont"/>
    <w:link w:val="NoSpacing"/>
    <w:uiPriority w:val="11"/>
    <w:rsid w:val="006216E8"/>
  </w:style>
  <w:style w:type="paragraph" w:customStyle="1" w:styleId="TableHeading">
    <w:name w:val="Table Heading"/>
    <w:basedOn w:val="Normal"/>
    <w:uiPriority w:val="9"/>
    <w:qFormat/>
    <w:rsid w:val="004B2D20"/>
    <w:pPr>
      <w:keepNext/>
      <w:pBdr>
        <w:top w:val="single" w:sz="4" w:space="1" w:color="7E97AD" w:themeColor="accent1"/>
        <w:left w:val="single" w:sz="4" w:space="5" w:color="7E97AD" w:themeColor="accent1"/>
        <w:bottom w:val="single" w:sz="4" w:space="2" w:color="7E97AD" w:themeColor="accent1"/>
        <w:right w:val="single" w:sz="4" w:space="5" w:color="7E97AD" w:themeColor="accent1"/>
      </w:pBdr>
      <w:shd w:val="clear" w:color="auto" w:fill="7E97AD" w:themeFill="accent1"/>
      <w:spacing w:before="0" w:after="0" w:line="240" w:lineRule="auto"/>
      <w:ind w:left="115" w:right="144"/>
    </w:pPr>
    <w:rPr>
      <w:rFonts w:asciiTheme="majorHAnsi" w:eastAsiaTheme="majorEastAsia" w:hAnsiTheme="majorHAnsi" w:cstheme="majorBidi"/>
      <w:caps/>
      <w:color w:val="FFFFFF" w:themeColor="background1"/>
      <w:sz w:val="24"/>
    </w:rPr>
  </w:style>
  <w:style w:type="paragraph" w:customStyle="1" w:styleId="CompanyInfo">
    <w:name w:val="Company Info"/>
    <w:basedOn w:val="Normal"/>
    <w:uiPriority w:val="14"/>
    <w:qFormat/>
    <w:pPr>
      <w:spacing w:after="40"/>
    </w:pPr>
  </w:style>
  <w:style w:type="table" w:customStyle="1" w:styleId="FinancialTable">
    <w:name w:val="Financial Table"/>
    <w:basedOn w:val="TableNormal"/>
    <w:uiPriority w:val="99"/>
    <w:rsid w:val="001E2D1A"/>
    <w:pPr>
      <w:spacing w:after="0" w:line="240" w:lineRule="auto"/>
      <w:ind w:left="144" w:right="144"/>
      <w:jc w:val="right"/>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rPr>
        <w:cantSplit/>
        <w:tblHeader/>
      </w:trPr>
      <w:tcPr>
        <w:vAlign w:val="bottom"/>
      </w:tcPr>
    </w:tblStylePr>
    <w:tblStylePr w:type="firstCol">
      <w:pPr>
        <w:wordWrap/>
        <w:jc w:val="left"/>
      </w:pPr>
      <w:rPr>
        <w:b w:val="0"/>
        <w:i w:val="0"/>
      </w:rPr>
    </w:tblStylePr>
    <w:tblStylePr w:type="nwCell">
      <w:pPr>
        <w:wordWrap/>
        <w:jc w:val="left"/>
      </w:pPr>
    </w:tblStylePr>
  </w:style>
  <w:style w:type="numbering" w:customStyle="1" w:styleId="AnnualReport">
    <w:name w:val="Annual Report"/>
    <w:uiPriority w:val="99"/>
    <w:pPr>
      <w:numPr>
        <w:numId w:val="17"/>
      </w:numPr>
    </w:pPr>
  </w:style>
  <w:style w:type="paragraph" w:customStyle="1" w:styleId="Abstract">
    <w:name w:val="Abstract"/>
    <w:basedOn w:val="Normal"/>
    <w:uiPriority w:val="3"/>
    <w:qFormat/>
    <w:rsid w:val="001C0CEC"/>
    <w:pPr>
      <w:spacing w:before="360" w:after="0" w:line="240" w:lineRule="auto"/>
      <w:ind w:left="432" w:right="1080"/>
      <w:contextualSpacing/>
    </w:pPr>
    <w:rPr>
      <w:b/>
      <w:i/>
      <w:iCs/>
      <w:color w:val="7F7F7F" w:themeColor="text1" w:themeTint="80"/>
      <w:sz w:val="28"/>
    </w:rPr>
  </w:style>
  <w:style w:type="paragraph" w:customStyle="1" w:styleId="TableText">
    <w:name w:val="Table Text"/>
    <w:basedOn w:val="Normal"/>
    <w:uiPriority w:val="13"/>
    <w:qFormat/>
    <w:pPr>
      <w:spacing w:before="60" w:after="60" w:line="240" w:lineRule="auto"/>
      <w:ind w:left="144" w:right="144"/>
    </w:pPr>
  </w:style>
  <w:style w:type="character" w:customStyle="1" w:styleId="Heading3Char">
    <w:name w:val="Heading 3 Char"/>
    <w:basedOn w:val="DefaultParagraphFont"/>
    <w:link w:val="Heading3"/>
    <w:uiPriority w:val="5"/>
    <w:rsid w:val="002D2C14"/>
    <w:rPr>
      <w:rFonts w:asciiTheme="majorHAnsi" w:eastAsiaTheme="majorEastAsia" w:hAnsiTheme="majorHAnsi" w:cstheme="majorBidi"/>
      <w:color w:val="394B5A" w:themeColor="accent1" w:themeShade="7F"/>
      <w:kern w:val="20"/>
      <w:sz w:val="24"/>
      <w:szCs w:val="24"/>
    </w:rPr>
  </w:style>
  <w:style w:type="paragraph" w:styleId="Quote">
    <w:name w:val="Quote"/>
    <w:basedOn w:val="Normal"/>
    <w:next w:val="Normal"/>
    <w:link w:val="QuoteChar"/>
    <w:uiPriority w:val="9"/>
    <w:semiHidden/>
    <w:unhideWhenUsed/>
    <w:qFormat/>
    <w:rsid w:val="006924B0"/>
    <w:pPr>
      <w:spacing w:before="200"/>
      <w:jc w:val="center"/>
    </w:pPr>
    <w:rPr>
      <w:i/>
      <w:iCs/>
      <w:color w:val="404040" w:themeColor="text1" w:themeTint="BF"/>
    </w:rPr>
  </w:style>
  <w:style w:type="character" w:customStyle="1" w:styleId="QuoteChar">
    <w:name w:val="Quote Char"/>
    <w:basedOn w:val="DefaultParagraphFont"/>
    <w:link w:val="Quote"/>
    <w:uiPriority w:val="9"/>
    <w:semiHidden/>
    <w:rsid w:val="006924B0"/>
    <w:rPr>
      <w:i/>
      <w:iCs/>
      <w:color w:val="404040" w:themeColor="text1" w:themeTint="BF"/>
      <w:kern w:val="20"/>
    </w:rPr>
  </w:style>
  <w:style w:type="character" w:customStyle="1" w:styleId="Heading4Char">
    <w:name w:val="Heading 4 Char"/>
    <w:basedOn w:val="DefaultParagraphFont"/>
    <w:link w:val="Heading4"/>
    <w:uiPriority w:val="5"/>
    <w:rsid w:val="00DD118F"/>
    <w:rPr>
      <w:rFonts w:asciiTheme="majorHAnsi" w:eastAsiaTheme="majorEastAsia" w:hAnsiTheme="majorHAnsi" w:cstheme="majorBidi"/>
      <w:i/>
      <w:iCs/>
      <w:color w:val="577188" w:themeColor="accent1" w:themeShade="BF"/>
      <w:kern w:val="20"/>
    </w:rPr>
  </w:style>
  <w:style w:type="character" w:customStyle="1" w:styleId="tgc">
    <w:name w:val="_tgc"/>
    <w:basedOn w:val="DefaultParagraphFont"/>
    <w:rsid w:val="00E8430B"/>
  </w:style>
  <w:style w:type="paragraph" w:customStyle="1" w:styleId="Default">
    <w:name w:val="Default"/>
    <w:rsid w:val="000508F9"/>
    <w:pPr>
      <w:autoSpaceDE w:val="0"/>
      <w:autoSpaceDN w:val="0"/>
      <w:adjustRightInd w:val="0"/>
      <w:spacing w:before="0" w:after="0" w:line="240" w:lineRule="auto"/>
    </w:pPr>
    <w:rPr>
      <w:rFonts w:ascii="Calibri" w:hAnsi="Calibri" w:cs="Calibri"/>
      <w:color w:val="000000"/>
      <w:sz w:val="24"/>
      <w:szCs w:val="24"/>
      <w:lang w:val="en-GB"/>
    </w:rPr>
  </w:style>
  <w:style w:type="character" w:styleId="UnresolvedMention">
    <w:name w:val="Unresolved Mention"/>
    <w:basedOn w:val="DefaultParagraphFont"/>
    <w:uiPriority w:val="99"/>
    <w:semiHidden/>
    <w:unhideWhenUsed/>
    <w:rsid w:val="00E01F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1910339236">
      <w:bodyDiv w:val="1"/>
      <w:marLeft w:val="0"/>
      <w:marRight w:val="0"/>
      <w:marTop w:val="0"/>
      <w:marBottom w:val="0"/>
      <w:divBdr>
        <w:top w:val="none" w:sz="0" w:space="0" w:color="auto"/>
        <w:left w:val="none" w:sz="0" w:space="0" w:color="auto"/>
        <w:bottom w:val="none" w:sz="0" w:space="0" w:color="auto"/>
        <w:right w:val="none" w:sz="0" w:space="0" w:color="auto"/>
      </w:divBdr>
    </w:div>
    <w:div w:id="2113671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6.jpg"/><Relationship Id="rId26" Type="http://schemas.openxmlformats.org/officeDocument/2006/relationships/hyperlink" Target="http://www.ico.org.uk" TargetMode="External"/><Relationship Id="rId3" Type="http://schemas.openxmlformats.org/officeDocument/2006/relationships/customXml" Target="../customXml/item3.xml"/><Relationship Id="rId21" Type="http://schemas.openxmlformats.org/officeDocument/2006/relationships/hyperlink" Target="https://gbr01.safelinks.protection.outlook.com/?url=https%3A%2F%2Faccurx.lt.emlnk3.com%2FProd%2Flink-tracker%3FredirectUrl%3DaHR0cHMlM0ElMkYlMkZ3d3cubmhzLnVrJTJGdXNpbmctdGhlLW5ocyUyRm5ocy1zZXJ2aWNlcyUyRnRoZS1uaHMtYXBwJTJGcHJpdmFjeSUyRiUzRnV0bV9zb3VyY2UlM0RBY3RpdmVDYW1wYWlnbiUyNnV0bV9tZWRpdW0lM0RlbWFpbCUyNnV0bV9jb250ZW50JTNEV2UlMkJyZSUyQmludGVncmF0aW5nJTJCbW9yZSUyQndpdGglMkJ0aGUlMkJOSFMlMkJBcHAlMkIlMjVGMCUyNTlGJTI1OTMlMjVCMSUyNnV0bV9jYW1wYWlnbiUzRE5IUyUyQkFwcCUyQkJhdGNoJTJCUHJlLUxhdW5jaCUyQi0lMkIxNSUyQkF1Z3VzdCUyQjIwMjM%3D%26sig%3D7jmc4MRGazUbEmEQRxHd71JHweHAmAnspYpSRwN28sb%26iat%3D1692092193%26a%3D%257C%257C799334611%257C%257C%26account%3Daccurx.activehosted.com%26email%3DlS%252B2LrMVNmdWGYzonXsPYAe%252F2FkopjBHe6n2Rfe4x8k4XceA6w%253D%253D%253ApQktdOfFSPbkgJpSvu2mAiAQgEaZHizU%26s%3D0539436912eece63fefac194ba2ace70%26i%3D4120A28409A34A58022&amp;data=05%7C01%7Ckerry.kay1%40nhs.net%7C1a8d442b95124230f6a208db9d85adff%7C37c354b285b047f5b22207b48d774ee3%7C0%7C0%7C638276969691694983%7CUnknown%7CTWFpbGZsb3d8eyJWIjoiMC4wLjAwMDAiLCJQIjoiV2luMzIiLCJBTiI6Ik1haWwiLCJXVCI6Mn0%3D%7C3000%7C%7C%7C&amp;sdata=6OuCOPgP4f1yDvU4PQKSjm0Dodx6E8akL1DdcGseWMM%3D&amp;reserved=0"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jpg"/><Relationship Id="rId25" Type="http://schemas.openxmlformats.org/officeDocument/2006/relationships/hyperlink" Target="http://www.ayton-snainton.co.uk"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igital.nhs.uk/services/national-data-opt-out-programme" TargetMode="External"/><Relationship Id="rId20" Type="http://schemas.openxmlformats.org/officeDocument/2006/relationships/image" Target="media/image8.jp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g"/><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0.jpg"/><Relationship Id="rId28" Type="http://schemas.openxmlformats.org/officeDocument/2006/relationships/hyperlink" Target="https://www.ico.org.uk" TargetMode="External"/><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9.jpg"/><Relationship Id="rId27" Type="http://schemas.openxmlformats.org/officeDocument/2006/relationships/hyperlink" Target="mailto:casework@ico.org.uk" TargetMode="External"/><Relationship Id="rId30" Type="http://schemas.openxmlformats.org/officeDocument/2006/relationships/footer" Target="footer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ve%20Bromham\AppData\Roaming\Microsoft\Templates\Annual%20report%20with%20cover%20photo%20(Timeless%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45C0747C6D544B4BB3C4015E5B9A581"/>
        <w:category>
          <w:name w:val="General"/>
          <w:gallery w:val="placeholder"/>
        </w:category>
        <w:types>
          <w:type w:val="bbPlcHdr"/>
        </w:types>
        <w:behaviors>
          <w:behavior w:val="content"/>
        </w:behaviors>
        <w:guid w:val="{AE2F312A-721B-4853-8673-F5CD0CF9AA79}"/>
      </w:docPartPr>
      <w:docPartBody>
        <w:p w:rsidR="008C3791" w:rsidRDefault="002724A2">
          <w:pPr>
            <w:pStyle w:val="B45C0747C6D544B4BB3C4015E5B9A581"/>
          </w:pPr>
          <w:r w:rsidRPr="001C0CEC">
            <w:t>You can add an abstract or other key statement here. An abstract is typically a short summary of the document content.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GMinchoB">
    <w:altName w:val="HG明朝B"/>
    <w:panose1 w:val="00000000000000000000"/>
    <w:charset w:val="80"/>
    <w:family w:val="roman"/>
    <w:notTrueType/>
    <w:pitch w:val="default"/>
  </w:font>
  <w:font w:name="Open Sans">
    <w:charset w:val="00"/>
    <w:family w:val="swiss"/>
    <w:pitch w:val="variable"/>
    <w:sig w:usb0="E00002EF" w:usb1="4000205B" w:usb2="00000028" w:usb3="00000000" w:csb0="0000019F" w:csb1="00000000"/>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29609D"/>
    <w:multiLevelType w:val="multilevel"/>
    <w:tmpl w:val="DE969D0E"/>
    <w:lvl w:ilvl="0">
      <w:start w:val="1"/>
      <w:numFmt w:val="decimal"/>
      <w:lvlText w:val="%1."/>
      <w:lvlJc w:val="left"/>
      <w:pPr>
        <w:ind w:left="360" w:hanging="360"/>
      </w:pPr>
      <w:rPr>
        <w:rFonts w:hint="default"/>
      </w:rPr>
    </w:lvl>
    <w:lvl w:ilvl="1">
      <w:start w:val="1"/>
      <w:numFmt w:val="decimal"/>
      <w:pStyle w:val="ListNumber"/>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 w15:restartNumberingAfterBreak="0">
    <w:nsid w:val="7E431919"/>
    <w:multiLevelType w:val="multilevel"/>
    <w:tmpl w:val="4E86DA0E"/>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875846487">
    <w:abstractNumId w:val="1"/>
  </w:num>
  <w:num w:numId="2" w16cid:durableId="111995520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4533"/>
    <w:rsid w:val="000B48C1"/>
    <w:rsid w:val="00164653"/>
    <w:rsid w:val="002724A2"/>
    <w:rsid w:val="002F3AD4"/>
    <w:rsid w:val="00354937"/>
    <w:rsid w:val="00536BF4"/>
    <w:rsid w:val="00552F93"/>
    <w:rsid w:val="005E4533"/>
    <w:rsid w:val="005E4BD7"/>
    <w:rsid w:val="00695644"/>
    <w:rsid w:val="008573AE"/>
    <w:rsid w:val="008A6C84"/>
    <w:rsid w:val="008C3791"/>
    <w:rsid w:val="00A241B0"/>
    <w:rsid w:val="00B74DE1"/>
    <w:rsid w:val="00C53ACE"/>
    <w:rsid w:val="00C910CE"/>
    <w:rsid w:val="00D370B2"/>
    <w:rsid w:val="00E67E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7"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45C0747C6D544B4BB3C4015E5B9A581">
    <w:name w:val="B45C0747C6D544B4BB3C4015E5B9A581"/>
  </w:style>
  <w:style w:type="paragraph" w:styleId="Date">
    <w:name w:val="Date"/>
    <w:basedOn w:val="Normal"/>
    <w:link w:val="DateChar"/>
    <w:uiPriority w:val="7"/>
    <w:qFormat/>
    <w:pPr>
      <w:spacing w:before="40" w:line="288" w:lineRule="auto"/>
    </w:pPr>
    <w:rPr>
      <w:rFonts w:eastAsiaTheme="minorHAnsi"/>
      <w:color w:val="595959" w:themeColor="text1" w:themeTint="A6"/>
      <w:kern w:val="20"/>
      <w:sz w:val="20"/>
      <w:szCs w:val="20"/>
      <w:lang w:val="en-US" w:eastAsia="ja-JP"/>
    </w:rPr>
  </w:style>
  <w:style w:type="character" w:customStyle="1" w:styleId="DateChar">
    <w:name w:val="Date Char"/>
    <w:basedOn w:val="DefaultParagraphFont"/>
    <w:link w:val="Date"/>
    <w:uiPriority w:val="7"/>
    <w:rPr>
      <w:rFonts w:eastAsiaTheme="minorHAnsi"/>
      <w:color w:val="595959" w:themeColor="text1" w:themeTint="A6"/>
      <w:kern w:val="20"/>
      <w:sz w:val="20"/>
      <w:szCs w:val="20"/>
      <w:lang w:val="en-US" w:eastAsia="ja-JP"/>
    </w:rPr>
  </w:style>
  <w:style w:type="paragraph" w:styleId="ListBullet">
    <w:name w:val="List Bullet"/>
    <w:basedOn w:val="Normal"/>
    <w:uiPriority w:val="8"/>
    <w:qFormat/>
    <w:pPr>
      <w:numPr>
        <w:numId w:val="1"/>
      </w:numPr>
      <w:spacing w:before="40" w:after="40" w:line="288" w:lineRule="auto"/>
    </w:pPr>
    <w:rPr>
      <w:rFonts w:eastAsiaTheme="minorHAnsi"/>
      <w:color w:val="595959" w:themeColor="text1" w:themeTint="A6"/>
      <w:kern w:val="20"/>
      <w:sz w:val="20"/>
      <w:szCs w:val="20"/>
      <w:lang w:val="en-US" w:eastAsia="ja-JP"/>
    </w:rPr>
  </w:style>
  <w:style w:type="paragraph" w:styleId="ListNumber">
    <w:name w:val="List Number"/>
    <w:basedOn w:val="Normal"/>
    <w:uiPriority w:val="10"/>
    <w:qFormat/>
    <w:pPr>
      <w:numPr>
        <w:ilvl w:val="1"/>
        <w:numId w:val="2"/>
      </w:numPr>
      <w:tabs>
        <w:tab w:val="left" w:pos="432"/>
      </w:tabs>
      <w:spacing w:before="40" w:line="288" w:lineRule="auto"/>
      <w:contextualSpacing/>
    </w:pPr>
    <w:rPr>
      <w:rFonts w:eastAsiaTheme="minorHAnsi"/>
      <w:color w:val="595959" w:themeColor="text1" w:themeTint="A6"/>
      <w:kern w:val="20"/>
      <w:sz w:val="20"/>
      <w:szCs w:val="20"/>
      <w:lang w:val="en-US"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This is a comprehensive overview on how your personal information is used by our General Practice, the NHS (National Health Service) and our healthcare partner organisations.
Please feel free to ask a member of our staff for separate leaflets on specific data privacy topics such as our Data Privacy guidance for children. Our full contact details are included at the end of this document.</Abstract>
  <CompanyAddress/>
  <CompanyPhone/>
  <CompanyFax/>
  <CompanyEmail/>
</CoverPageProperties>
</file>

<file path=customXml/item2.xml><?xml version="1.0" encoding="utf-8"?>
<b:Sources xmlns:b="http://schemas.openxmlformats.org/officeDocument/2006/bibliography" SelectedStyle="\APA.XSL" StyleName="APA"/>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ABEA6F-BA16-49F8-8A41-73199F58B5CF}">
  <ds:schemaRefs>
    <ds:schemaRef ds:uri="http://schemas.openxmlformats.org/officeDocument/2006/bibliography"/>
  </ds:schemaRefs>
</ds:datastoreItem>
</file>

<file path=customXml/itemProps3.xml><?xml version="1.0" encoding="utf-8"?>
<ds:datastoreItem xmlns:ds="http://schemas.openxmlformats.org/officeDocument/2006/customXml" ds:itemID="{F679E4D8-73D9-412D-B716-777944E71373}">
  <ds:schemaRefs>
    <ds:schemaRef ds:uri="http://schemas.microsoft.com/pics"/>
  </ds:schemaRefs>
</ds:datastoreItem>
</file>

<file path=customXml/itemProps4.xml><?xml version="1.0" encoding="utf-8"?>
<ds:datastoreItem xmlns:ds="http://schemas.openxmlformats.org/officeDocument/2006/customXml" ds:itemID="{2F9ACB35-92A4-4D3B-9363-393A8469DF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Annual report with cover photo (Timeless design)</Template>
  <TotalTime>28</TotalTime>
  <Pages>25</Pages>
  <Words>6807</Words>
  <Characters>38805</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WSYBCSU IT Services</Company>
  <LinksUpToDate>false</LinksUpToDate>
  <CharactersWithSpaces>45521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 Bromham</dc:creator>
  <cp:lastModifiedBy>KAY, Kerry (AYTON AND SNAINTON MEDICAL PRACTICE)</cp:lastModifiedBy>
  <cp:revision>3</cp:revision>
  <cp:lastPrinted>2018-05-09T11:52:00Z</cp:lastPrinted>
  <dcterms:created xsi:type="dcterms:W3CDTF">2025-06-23T11:10:00Z</dcterms:created>
  <dcterms:modified xsi:type="dcterms:W3CDTF">2026-03-02T15:54:00Z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ies>
</file>